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A0382">
      <w:pPr>
        <w:pStyle w:val="2"/>
        <w:ind w:firstLine="0" w:firstLineChars="0"/>
        <w:jc w:val="left"/>
        <w:rPr>
          <w:rFonts w:asciiTheme="majorEastAsia" w:hAnsiTheme="majorEastAsia" w:eastAsiaTheme="majorEastAsia"/>
          <w:sz w:val="32"/>
          <w:szCs w:val="32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sz w:val="32"/>
          <w:szCs w:val="32"/>
        </w:rPr>
        <w:t>附件3</w:t>
      </w:r>
    </w:p>
    <w:p w14:paraId="6005767B">
      <w:pPr>
        <w:pStyle w:val="2"/>
        <w:ind w:firstLine="0" w:firstLineChars="0"/>
        <w:jc w:val="center"/>
        <w:rPr>
          <w:rFonts w:ascii="黑体" w:hAnsi="黑体" w:eastAsia="黑体"/>
          <w:b/>
          <w:sz w:val="48"/>
        </w:rPr>
      </w:pPr>
      <w:r>
        <w:rPr>
          <w:rFonts w:hint="eastAsia" w:ascii="黑体" w:hAnsi="黑体" w:eastAsia="黑体"/>
          <w:b/>
          <w:sz w:val="48"/>
        </w:rPr>
        <w:t>学生专业变更网上操作说明</w:t>
      </w:r>
    </w:p>
    <w:p w14:paraId="4C9F2805">
      <w:pPr>
        <w:pStyle w:val="2"/>
        <w:ind w:firstLine="0" w:firstLineChars="0"/>
        <w:jc w:val="center"/>
        <w:rPr>
          <w:rFonts w:ascii="黑体" w:hAnsi="黑体" w:eastAsia="黑体"/>
          <w:b/>
          <w:sz w:val="48"/>
        </w:rPr>
      </w:pPr>
      <w:r>
        <w:rPr>
          <w:rFonts w:hint="eastAsia" w:ascii="黑体" w:hAnsi="黑体" w:eastAsia="黑体"/>
          <w:b/>
          <w:sz w:val="48"/>
        </w:rPr>
        <w:t>（电脑版）</w:t>
      </w:r>
    </w:p>
    <w:p w14:paraId="10CF31C5">
      <w:pPr>
        <w:pStyle w:val="3"/>
      </w:pPr>
      <w:r>
        <w:rPr>
          <w:rFonts w:hint="eastAsia"/>
        </w:rPr>
        <w:t>简介</w:t>
      </w:r>
    </w:p>
    <w:p w14:paraId="77B4FFE5">
      <w:pPr>
        <w:pStyle w:val="4"/>
      </w:pPr>
      <w:r>
        <w:rPr>
          <w:rFonts w:hint="eastAsia"/>
        </w:rPr>
        <w:t>浏览器选择</w:t>
      </w:r>
    </w:p>
    <w:p w14:paraId="75C9F045">
      <w:pPr>
        <w:pStyle w:val="2"/>
        <w:ind w:firstLine="480"/>
      </w:pPr>
      <w:r>
        <w:rPr>
          <w:rFonts w:hint="eastAsia"/>
        </w:rPr>
        <w:t>推荐使用谷歌浏览器，火狐浏览器和360极速模式。</w:t>
      </w:r>
    </w:p>
    <w:p w14:paraId="5F137F79">
      <w:pPr>
        <w:pStyle w:val="2"/>
        <w:ind w:firstLine="480"/>
      </w:pPr>
      <w:r>
        <w:rPr>
          <w:rFonts w:hint="eastAsia"/>
        </w:rPr>
        <w:t>IE或其他浏览器可能有部分功能不适用。</w:t>
      </w:r>
    </w:p>
    <w:p w14:paraId="0A0E4144">
      <w:pPr>
        <w:pStyle w:val="2"/>
        <w:ind w:firstLine="480"/>
      </w:pPr>
      <w:r>
        <w:rPr>
          <w:rFonts w:hint="eastAsia"/>
        </w:rPr>
        <w:t>360切换成极速模式方法如下，如图1所示。</w:t>
      </w:r>
    </w:p>
    <w:p w14:paraId="5FEA8E4A">
      <w:pPr>
        <w:pStyle w:val="2"/>
        <w:keepNext/>
        <w:ind w:firstLine="480"/>
      </w:pPr>
      <w:r>
        <w:drawing>
          <wp:inline distT="0" distB="0" distL="0" distR="0">
            <wp:extent cx="5112385" cy="1079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0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9CC0"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切换极速模式</w:t>
      </w:r>
    </w:p>
    <w:p w14:paraId="6FC752DB">
      <w:pPr>
        <w:widowControl/>
        <w:ind w:left="-2" w:leftChars="-675" w:hanging="1416" w:hangingChars="590"/>
        <w:jc w:val="left"/>
        <w:rPr>
          <w:rFonts w:ascii="宋体" w:hAnsi="宋体" w:cs="宋体"/>
          <w:kern w:val="0"/>
          <w:sz w:val="24"/>
          <w:szCs w:val="24"/>
        </w:rPr>
      </w:pPr>
    </w:p>
    <w:p w14:paraId="4CC284FB">
      <w:pPr>
        <w:widowControl/>
        <w:ind w:left="-2" w:leftChars="-675" w:hanging="1416" w:hangingChars="590"/>
        <w:jc w:val="left"/>
        <w:rPr>
          <w:rFonts w:ascii="宋体" w:hAnsi="宋体" w:cs="宋体"/>
          <w:kern w:val="0"/>
          <w:sz w:val="24"/>
          <w:szCs w:val="24"/>
        </w:rPr>
      </w:pPr>
    </w:p>
    <w:p w14:paraId="5D7480E6">
      <w:pPr>
        <w:pStyle w:val="4"/>
      </w:pPr>
      <w:r>
        <w:rPr>
          <w:rFonts w:hint="eastAsia"/>
        </w:rPr>
        <w:t>专业变更类型</w:t>
      </w:r>
    </w:p>
    <w:p w14:paraId="5981F116">
      <w:pPr>
        <w:pStyle w:val="2"/>
        <w:ind w:firstLine="480"/>
      </w:pPr>
      <w:r>
        <w:rPr>
          <w:rFonts w:hint="eastAsia"/>
        </w:rPr>
        <w:t>主要分为实验班选拔，普通班转专业，学科大类内转专业以及专业分流等类型。</w:t>
      </w:r>
    </w:p>
    <w:p w14:paraId="690ACAA8">
      <w:pPr>
        <w:pStyle w:val="2"/>
        <w:ind w:firstLine="480"/>
      </w:pPr>
      <w:r>
        <w:rPr>
          <w:rFonts w:hint="eastAsia"/>
        </w:rPr>
        <w:t>目前正在进行中的是</w:t>
      </w:r>
      <w:r>
        <w:rPr>
          <w:rFonts w:hint="eastAsia"/>
          <w:highlight w:val="yellow"/>
        </w:rPr>
        <w:t>启明学院各类实验班学生选拔</w:t>
      </w:r>
      <w:r>
        <w:rPr>
          <w:rFonts w:hint="eastAsia"/>
        </w:rPr>
        <w:t>，本文主要以专业变更流程作为讲解依据。</w:t>
      </w:r>
    </w:p>
    <w:p w14:paraId="5E0D7DEC">
      <w:pPr>
        <w:pStyle w:val="2"/>
        <w:ind w:left="480" w:firstLine="0" w:firstLineChars="0"/>
      </w:pPr>
      <w:r>
        <w:rPr>
          <w:rFonts w:hint="eastAsia"/>
        </w:rPr>
        <w:t>如有疑问，请联系：</w:t>
      </w:r>
    </w:p>
    <w:p w14:paraId="46A4C058">
      <w:pPr>
        <w:pStyle w:val="2"/>
        <w:ind w:left="480" w:firstLine="0" w:firstLineChars="0"/>
      </w:pPr>
      <w:r>
        <w:rPr>
          <w:rFonts w:hint="eastAsia" w:ascii="仿宋" w:hAnsi="仿宋" w:eastAsia="仿宋"/>
          <w:sz w:val="28"/>
          <w:szCs w:val="28"/>
        </w:rPr>
        <w:t>027-87540900,</w:t>
      </w:r>
      <w:r>
        <w:rPr>
          <w:rFonts w:ascii="仿宋" w:hAnsi="仿宋" w:eastAsia="仿宋"/>
          <w:sz w:val="28"/>
          <w:szCs w:val="28"/>
        </w:rPr>
        <w:t xml:space="preserve"> </w:t>
      </w:r>
      <w:r>
        <w:t xml:space="preserve">chendp@hust.edu.cn </w:t>
      </w:r>
    </w:p>
    <w:p w14:paraId="3973C23E">
      <w:pPr>
        <w:pStyle w:val="2"/>
        <w:ind w:left="480" w:firstLine="0" w:firstLineChars="0"/>
        <w:rPr>
          <w:color w:val="FF0000"/>
        </w:rPr>
      </w:pPr>
      <w:r>
        <w:rPr>
          <w:rFonts w:hint="eastAsia"/>
          <w:color w:val="FF0000"/>
        </w:rPr>
        <w:t>请注意只能报名一个实验班！</w:t>
      </w:r>
    </w:p>
    <w:p w14:paraId="28EF88EF">
      <w:pPr>
        <w:pStyle w:val="3"/>
      </w:pPr>
      <w:r>
        <w:rPr>
          <w:rFonts w:hint="eastAsia"/>
        </w:rPr>
        <w:t>登录系统</w:t>
      </w:r>
    </w:p>
    <w:p w14:paraId="08650C73">
      <w:pPr>
        <w:pStyle w:val="2"/>
        <w:ind w:firstLine="480"/>
      </w:pPr>
      <w:r>
        <w:rPr>
          <w:rFonts w:hint="eastAsia"/>
        </w:rPr>
        <w:t>登录</w:t>
      </w:r>
      <w:r>
        <w:fldChar w:fldCharType="begin"/>
      </w:r>
      <w:r>
        <w:instrText xml:space="preserve"> HYPERLINK "https://hub.hust.edu.cn" </w:instrText>
      </w:r>
      <w:r>
        <w:fldChar w:fldCharType="separate"/>
      </w:r>
      <w:r>
        <w:rPr>
          <w:rStyle w:val="36"/>
          <w:rFonts w:hint="eastAsia"/>
        </w:rPr>
        <w:t>https://hub.hust.edu.cn</w:t>
      </w:r>
      <w:r>
        <w:rPr>
          <w:rStyle w:val="36"/>
          <w:rFonts w:hint="eastAsia"/>
        </w:rPr>
        <w:fldChar w:fldCharType="end"/>
      </w:r>
      <w:r>
        <w:rPr>
          <w:rFonts w:hint="eastAsia"/>
        </w:rPr>
        <w:t>，选择“统一身份认证”并登录，如图2所示。</w:t>
      </w:r>
    </w:p>
    <w:p w14:paraId="279B402A">
      <w:pPr>
        <w:pStyle w:val="2"/>
        <w:keepNext/>
        <w:ind w:firstLine="0" w:firstLineChars="0"/>
      </w:pPr>
      <w:r>
        <w:drawing>
          <wp:inline distT="0" distB="0" distL="114300" distR="114300">
            <wp:extent cx="6107430" cy="3519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</w:p>
    <w:p w14:paraId="09F9616E"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登录界面</w:t>
      </w:r>
    </w:p>
    <w:p w14:paraId="3F1B6817">
      <w:pPr>
        <w:pStyle w:val="2"/>
        <w:ind w:firstLine="420"/>
        <w:rPr>
          <w:rFonts w:cs="Arial"/>
          <w:sz w:val="21"/>
          <w:szCs w:val="20"/>
        </w:rPr>
      </w:pPr>
    </w:p>
    <w:p w14:paraId="19751DDD">
      <w:pPr>
        <w:pStyle w:val="2"/>
        <w:ind w:firstLine="480"/>
      </w:pPr>
      <w:r>
        <w:rPr>
          <w:rFonts w:hint="eastAsia"/>
        </w:rPr>
        <w:t>进入主界面后，如图3所示，点击“专业变更申请”。</w:t>
      </w:r>
    </w:p>
    <w:p w14:paraId="3D076327">
      <w:pPr>
        <w:pStyle w:val="2"/>
        <w:keepNext/>
        <w:ind w:firstLine="0" w:firstLineChars="0"/>
      </w:pPr>
      <w:r>
        <w:drawing>
          <wp:inline distT="0" distB="0" distL="114300" distR="114300">
            <wp:extent cx="6113145" cy="3246120"/>
            <wp:effectExtent l="0" t="0" r="190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AE07"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学生端主界面选择“专业变更”</w:t>
      </w:r>
    </w:p>
    <w:p w14:paraId="73E81ABB"/>
    <w:p w14:paraId="2A56701F">
      <w:pPr>
        <w:pStyle w:val="2"/>
        <w:ind w:firstLine="480"/>
      </w:pPr>
      <w:r>
        <w:rPr>
          <w:rFonts w:hint="eastAsia"/>
        </w:rPr>
        <w:t>点击“专业变更”后跳转到如下界面，点击亮色图标即可开始报名，图标为灰色的则无法报名。</w:t>
      </w:r>
    </w:p>
    <w:p w14:paraId="51181639">
      <w:pPr>
        <w:pStyle w:val="2"/>
        <w:ind w:firstLine="480"/>
      </w:pPr>
      <w:r>
        <w:rPr>
          <w:rFonts w:hint="eastAsia"/>
        </w:rPr>
        <w:t>目前，用户可选择实验班选拔类型进行报名。</w:t>
      </w:r>
    </w:p>
    <w:p w14:paraId="2419750E">
      <w:pPr>
        <w:keepNext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600825" cy="3159760"/>
            <wp:effectExtent l="0" t="0" r="9525" b="254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AC6696"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各专业变更类型</w:t>
      </w:r>
    </w:p>
    <w:p w14:paraId="13E873CB">
      <w:pPr>
        <w:pStyle w:val="3"/>
      </w:pPr>
      <w:r>
        <w:rPr>
          <w:rFonts w:hint="eastAsia"/>
        </w:rPr>
        <w:t>填写报名表</w:t>
      </w:r>
    </w:p>
    <w:p w14:paraId="57AEEA6B">
      <w:pPr>
        <w:pStyle w:val="2"/>
        <w:ind w:firstLine="480"/>
      </w:pPr>
      <w:r>
        <w:rPr>
          <w:rFonts w:hint="eastAsia"/>
        </w:rPr>
        <w:t>点击“实验班选拔”开始报名，第一步填写报名表，界面如下。</w:t>
      </w:r>
    </w:p>
    <w:p w14:paraId="6C63E322">
      <w:pPr>
        <w:pStyle w:val="2"/>
        <w:ind w:firstLine="0" w:firstLineChars="0"/>
      </w:pPr>
      <w:r>
        <w:drawing>
          <wp:inline distT="0" distB="0" distL="0" distR="0">
            <wp:extent cx="6120765" cy="2934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8E81"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填写报名表</w:t>
      </w:r>
    </w:p>
    <w:p w14:paraId="5620CE24">
      <w:r>
        <w:rPr>
          <w:rFonts w:hint="eastAsia"/>
        </w:rPr>
        <w:tab/>
      </w:r>
    </w:p>
    <w:p w14:paraId="43912EC4">
      <w:pPr>
        <w:pStyle w:val="2"/>
        <w:ind w:firstLine="480"/>
      </w:pPr>
      <w:r>
        <w:rPr>
          <w:rFonts w:hint="eastAsia"/>
        </w:rPr>
        <w:t>其中背景灰色的为默认信息（无法修改），红色感叹号表示必填项。当信息格式填写正确时，红色感叹号会变成绿色“</w:t>
      </w:r>
      <w:r>
        <w:rPr>
          <w:rFonts w:hint="eastAsia" w:ascii="宋体" w:hAnsi="宋体"/>
        </w:rPr>
        <w:t>√</w:t>
      </w:r>
      <w:r>
        <w:rPr>
          <w:rFonts w:hint="eastAsia"/>
        </w:rPr>
        <w:t>”。</w:t>
      </w:r>
    </w:p>
    <w:p w14:paraId="33BC006D">
      <w:pPr>
        <w:pStyle w:val="2"/>
        <w:ind w:firstLine="480"/>
      </w:pPr>
      <w:r>
        <w:rPr>
          <w:rFonts w:hint="eastAsia"/>
        </w:rPr>
        <w:t>奖励、特长和申请书为选填项，建议简明扼要填写。</w:t>
      </w:r>
    </w:p>
    <w:p w14:paraId="4E692CAA">
      <w:pPr>
        <w:pStyle w:val="2"/>
        <w:ind w:firstLine="480"/>
      </w:pPr>
      <w:r>
        <w:rPr>
          <w:rFonts w:hint="eastAsia"/>
        </w:rPr>
        <w:t>所有信息填写完成并确认无误，且当全部红色感叹号都变为绿色“</w:t>
      </w:r>
      <w:r>
        <w:rPr>
          <w:rFonts w:hint="eastAsia" w:ascii="宋体" w:hAnsi="宋体"/>
        </w:rPr>
        <w:t>√</w:t>
      </w:r>
      <w:r>
        <w:rPr>
          <w:rFonts w:hint="eastAsia"/>
        </w:rPr>
        <w:t>”时，方可提交申请表。请保证填写内容准确无误，以免影响审核和录取。</w:t>
      </w:r>
    </w:p>
    <w:p w14:paraId="33E35225">
      <w:pPr>
        <w:pStyle w:val="2"/>
        <w:ind w:firstLine="480"/>
        <w:jc w:val="left"/>
      </w:pPr>
      <w:r>
        <w:rPr>
          <w:rFonts w:hint="eastAsia"/>
        </w:rPr>
        <w:t>如果想撤销刚才的申请，可点击撤销按钮，然后重复上述步骤开始报名。</w:t>
      </w:r>
    </w:p>
    <w:p w14:paraId="32D32DDC">
      <w:pPr>
        <w:pStyle w:val="2"/>
        <w:ind w:firstLine="480"/>
        <w:jc w:val="left"/>
      </w:pPr>
      <w:r>
        <w:rPr>
          <w:rFonts w:hint="eastAsia"/>
        </w:rPr>
        <w:t>报名成功后，请关注院系通知，遵照考试安排按时参加考试。</w:t>
      </w:r>
    </w:p>
    <w:p w14:paraId="6A931148">
      <w:pPr>
        <w:pStyle w:val="2"/>
        <w:ind w:firstLine="480"/>
        <w:jc w:val="left"/>
      </w:pPr>
    </w:p>
    <w:p w14:paraId="270AF87C">
      <w:pPr>
        <w:pStyle w:val="3"/>
        <w:jc w:val="left"/>
      </w:pPr>
      <w:r>
        <w:rPr>
          <w:rFonts w:hint="eastAsia"/>
        </w:rPr>
        <w:t>专业变更完成</w:t>
      </w:r>
    </w:p>
    <w:p w14:paraId="6AEB7427">
      <w:pPr>
        <w:pStyle w:val="3"/>
        <w:numPr>
          <w:ilvl w:val="0"/>
          <w:numId w:val="0"/>
        </w:num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388735" cy="3058160"/>
            <wp:effectExtent l="0" t="0" r="12065" b="889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D3E477">
      <w:pPr>
        <w:pStyle w:val="14"/>
      </w:pPr>
      <w:r>
        <w:rPr>
          <w:rFonts w:hint="eastAsia"/>
        </w:rPr>
        <w:t>图 7 专业变更成功</w:t>
      </w:r>
    </w:p>
    <w:p w14:paraId="0CF0A371">
      <w:pPr>
        <w:pStyle w:val="2"/>
        <w:ind w:firstLine="0" w:firstLineChars="0"/>
      </w:pPr>
    </w:p>
    <w:sectPr>
      <w:footerReference r:id="rId3" w:type="default"/>
      <w:pgSz w:w="11907" w:h="16839"/>
      <w:pgMar w:top="1134" w:right="1134" w:bottom="1134" w:left="1134" w:header="851" w:footer="56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2"/>
      <w:tblpPr w:leftFromText="187" w:rightFromText="187" w:vertAnchor="text" w:tblpY="1"/>
      <w:tblW w:w="5000" w:type="pct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434"/>
      <w:gridCol w:w="986"/>
      <w:gridCol w:w="4435"/>
    </w:tblGrid>
    <w:tr w14:paraId="01254033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51" w:hRule="atLeast"/>
      </w:trPr>
      <w:tc>
        <w:tcPr>
          <w:tcW w:w="2250" w:type="pct"/>
          <w:tcBorders>
            <w:bottom w:val="single" w:color="5B9BD5" w:themeColor="accent1" w:sz="4" w:space="0"/>
          </w:tcBorders>
        </w:tcPr>
        <w:p w14:paraId="3C4DC6F8">
          <w:pPr>
            <w:pStyle w:val="23"/>
            <w:rPr>
              <w:rFonts w:asciiTheme="majorHAnsi" w:hAnsiTheme="majorHAnsi" w:eastAsiaTheme="majorEastAsia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ED6E892">
          <w:pPr>
            <w:pStyle w:val="54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r>
            <w:rPr>
              <w:rFonts w:asciiTheme="majorHAnsi" w:hAnsiTheme="majorHAnsi"/>
              <w:b/>
              <w:lang w:val="zh-CN"/>
            </w:rPr>
            <w:fldChar w:fldCharType="begin"/>
          </w:r>
          <w:r>
            <w:rPr>
              <w:rFonts w:asciiTheme="majorHAnsi" w:hAnsiTheme="majorHAnsi"/>
              <w:b/>
              <w:lang w:val="zh-CN"/>
            </w:rPr>
            <w:instrText xml:space="preserve"> PAGE  \* MERGEFORMAT </w:instrText>
          </w:r>
          <w:r>
            <w:rPr>
              <w:rFonts w:asciiTheme="majorHAnsi" w:hAnsiTheme="majorHAnsi"/>
              <w:b/>
              <w:lang w:val="zh-CN"/>
            </w:rPr>
            <w:fldChar w:fldCharType="separate"/>
          </w:r>
          <w:r>
            <w:rPr>
              <w:rFonts w:asciiTheme="majorHAnsi" w:hAnsiTheme="majorHAnsi"/>
              <w:b/>
              <w:lang w:val="zh-CN"/>
            </w:rPr>
            <w:t>1</w:t>
          </w:r>
          <w:r>
            <w:rPr>
              <w:rFonts w:asciiTheme="majorHAnsi" w:hAnsiTheme="majorHAnsi"/>
              <w:b/>
              <w:lang w:val="zh-CN"/>
            </w:rPr>
            <w:fldChar w:fldCharType="end"/>
          </w:r>
        </w:p>
      </w:tc>
      <w:tc>
        <w:tcPr>
          <w:tcW w:w="2250" w:type="pct"/>
          <w:tcBorders>
            <w:bottom w:val="single" w:color="5B9BD5" w:themeColor="accent1" w:sz="4" w:space="0"/>
          </w:tcBorders>
        </w:tcPr>
        <w:p w14:paraId="65A4DFA9">
          <w:pPr>
            <w:pStyle w:val="23"/>
            <w:rPr>
              <w:rFonts w:asciiTheme="majorHAnsi" w:hAnsiTheme="majorHAnsi" w:eastAsiaTheme="majorEastAsia" w:cstheme="majorBidi"/>
              <w:b/>
              <w:bCs/>
            </w:rPr>
          </w:pPr>
        </w:p>
      </w:tc>
    </w:tr>
    <w:tr w14:paraId="5125416D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50" w:hRule="atLeast"/>
      </w:trPr>
      <w:tc>
        <w:tcPr>
          <w:tcW w:w="2250" w:type="pct"/>
          <w:tcBorders>
            <w:top w:val="single" w:color="5B9BD5" w:themeColor="accent1" w:sz="4" w:space="0"/>
          </w:tcBorders>
        </w:tcPr>
        <w:p w14:paraId="0D1C83ED">
          <w:pPr>
            <w:pStyle w:val="23"/>
            <w:rPr>
              <w:rFonts w:asciiTheme="majorHAnsi" w:hAnsiTheme="majorHAnsi" w:eastAsiaTheme="majorEastAsia" w:cstheme="majorBidi"/>
              <w:b/>
              <w:bCs/>
            </w:rPr>
          </w:pPr>
        </w:p>
      </w:tc>
      <w:tc>
        <w:tcPr>
          <w:tcW w:w="500" w:type="pct"/>
          <w:vMerge w:val="continue"/>
        </w:tcPr>
        <w:p w14:paraId="19FDD2B3">
          <w:pPr>
            <w:pStyle w:val="23"/>
            <w:rPr>
              <w:rFonts w:asciiTheme="majorHAnsi" w:hAnsiTheme="majorHAnsi" w:eastAsiaTheme="majorEastAsia" w:cstheme="majorBidi"/>
              <w:b/>
              <w:bCs/>
            </w:rPr>
          </w:pPr>
        </w:p>
      </w:tc>
      <w:tc>
        <w:tcPr>
          <w:tcW w:w="2250" w:type="pct"/>
          <w:tcBorders>
            <w:top w:val="single" w:color="5B9BD5" w:themeColor="accent1" w:sz="4" w:space="0"/>
          </w:tcBorders>
        </w:tcPr>
        <w:p w14:paraId="3988D377">
          <w:pPr>
            <w:pStyle w:val="23"/>
            <w:rPr>
              <w:rFonts w:asciiTheme="majorHAnsi" w:hAnsiTheme="majorHAnsi" w:eastAsiaTheme="majorEastAsia" w:cstheme="majorBidi"/>
              <w:b/>
              <w:bCs/>
            </w:rPr>
          </w:pPr>
        </w:p>
      </w:tc>
    </w:tr>
  </w:tbl>
  <w:p w14:paraId="1D4BD5CE">
    <w:pPr>
      <w:pStyle w:val="2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E3BD3"/>
    <w:multiLevelType w:val="multilevel"/>
    <w:tmpl w:val="3B0E3BD3"/>
    <w:lvl w:ilvl="0" w:tentative="0">
      <w:start w:val="1"/>
      <w:numFmt w:val="bullet"/>
      <w:pStyle w:val="16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B8B7AC7"/>
    <w:multiLevelType w:val="multilevel"/>
    <w:tmpl w:val="3B8B7AC7"/>
    <w:lvl w:ilvl="0" w:tentative="0">
      <w:start w:val="1"/>
      <w:numFmt w:val="decimal"/>
      <w:pStyle w:val="3"/>
      <w:suff w:val="nothing"/>
      <w:lvlText w:val="%1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suff w:val="nothing"/>
      <w:lvlText w:val="%1.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1.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%1.%2.%3.%4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7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suff w:val="nothing"/>
      <w:lvlText w:val="%7.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suff w:val="nothing"/>
      <w:lvlText w:val="%8). "/>
      <w:lvlJc w:val="left"/>
      <w:pPr>
        <w:ind w:left="0" w:firstLine="0"/>
      </w:pPr>
      <w:rPr>
        <w:rFonts w:hint="eastAsia"/>
      </w:rPr>
    </w:lvl>
    <w:lvl w:ilvl="8" w:tentative="0">
      <w:start w:val="1"/>
      <w:numFmt w:val="upperLetter"/>
      <w:suff w:val="nothing"/>
      <w:lvlText w:val="%9. "/>
      <w:lvlJc w:val="left"/>
      <w:pPr>
        <w:ind w:left="0" w:firstLine="0"/>
      </w:pPr>
      <w:rPr>
        <w:rFonts w:hint="eastAsia"/>
      </w:rPr>
    </w:lvl>
  </w:abstractNum>
  <w:abstractNum w:abstractNumId="2">
    <w:nsid w:val="64710EDE"/>
    <w:multiLevelType w:val="multilevel"/>
    <w:tmpl w:val="64710EDE"/>
    <w:lvl w:ilvl="0" w:tentative="0">
      <w:start w:val="1"/>
      <w:numFmt w:val="bullet"/>
      <w:pStyle w:val="51"/>
      <w:lvlText w:val=""/>
      <w:lvlJc w:val="left"/>
      <w:pPr>
        <w:ind w:left="1441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75FC12BE"/>
    <w:multiLevelType w:val="multilevel"/>
    <w:tmpl w:val="75FC12BE"/>
    <w:lvl w:ilvl="0" w:tentative="0">
      <w:start w:val="1"/>
      <w:numFmt w:val="bullet"/>
      <w:pStyle w:val="17"/>
      <w:lvlText w:val=""/>
      <w:lvlJc w:val="left"/>
      <w:pPr>
        <w:ind w:left="6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abstractNum w:abstractNumId="4">
    <w:nsid w:val="7C9663FD"/>
    <w:multiLevelType w:val="multilevel"/>
    <w:tmpl w:val="7C9663FD"/>
    <w:lvl w:ilvl="0" w:tentative="0">
      <w:start w:val="1"/>
      <w:numFmt w:val="decimal"/>
      <w:pStyle w:val="29"/>
      <w:lvlText w:val="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1"/>
  <w:bordersDoNotSurroundFooter w:val="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lMTgxZGI5MDg5ODBmZWMwMjgwYWVhNTVlMDg5NmYifQ=="/>
  </w:docVars>
  <w:rsids>
    <w:rsidRoot w:val="004308C0"/>
    <w:rsid w:val="00000716"/>
    <w:rsid w:val="000018E2"/>
    <w:rsid w:val="00001EAB"/>
    <w:rsid w:val="00002268"/>
    <w:rsid w:val="00002400"/>
    <w:rsid w:val="00004E70"/>
    <w:rsid w:val="000070E2"/>
    <w:rsid w:val="0000711B"/>
    <w:rsid w:val="00007CAA"/>
    <w:rsid w:val="00007DDD"/>
    <w:rsid w:val="000116BA"/>
    <w:rsid w:val="000132ED"/>
    <w:rsid w:val="0001414B"/>
    <w:rsid w:val="0001440E"/>
    <w:rsid w:val="00016FED"/>
    <w:rsid w:val="0001785C"/>
    <w:rsid w:val="000203DB"/>
    <w:rsid w:val="000311BA"/>
    <w:rsid w:val="00031351"/>
    <w:rsid w:val="00032A4A"/>
    <w:rsid w:val="00032F7A"/>
    <w:rsid w:val="00033750"/>
    <w:rsid w:val="00035007"/>
    <w:rsid w:val="0003592D"/>
    <w:rsid w:val="00036335"/>
    <w:rsid w:val="00036B8D"/>
    <w:rsid w:val="00042088"/>
    <w:rsid w:val="00044E87"/>
    <w:rsid w:val="000536FE"/>
    <w:rsid w:val="00054021"/>
    <w:rsid w:val="00054B62"/>
    <w:rsid w:val="00055656"/>
    <w:rsid w:val="00061B61"/>
    <w:rsid w:val="00062855"/>
    <w:rsid w:val="00062B37"/>
    <w:rsid w:val="00070031"/>
    <w:rsid w:val="00070592"/>
    <w:rsid w:val="00071964"/>
    <w:rsid w:val="00074672"/>
    <w:rsid w:val="00074EA8"/>
    <w:rsid w:val="00082634"/>
    <w:rsid w:val="00083F3D"/>
    <w:rsid w:val="00085CA4"/>
    <w:rsid w:val="00094F20"/>
    <w:rsid w:val="000954DA"/>
    <w:rsid w:val="00097265"/>
    <w:rsid w:val="00097974"/>
    <w:rsid w:val="00097DA5"/>
    <w:rsid w:val="000A11FA"/>
    <w:rsid w:val="000A1E7B"/>
    <w:rsid w:val="000A22B7"/>
    <w:rsid w:val="000A3672"/>
    <w:rsid w:val="000A4E44"/>
    <w:rsid w:val="000A5FD3"/>
    <w:rsid w:val="000A6C3F"/>
    <w:rsid w:val="000A6FAC"/>
    <w:rsid w:val="000B0EB8"/>
    <w:rsid w:val="000B153F"/>
    <w:rsid w:val="000B23A3"/>
    <w:rsid w:val="000B2FFC"/>
    <w:rsid w:val="000B4149"/>
    <w:rsid w:val="000B5179"/>
    <w:rsid w:val="000B69EA"/>
    <w:rsid w:val="000C0A0E"/>
    <w:rsid w:val="000C172E"/>
    <w:rsid w:val="000C232D"/>
    <w:rsid w:val="000C4D20"/>
    <w:rsid w:val="000C6419"/>
    <w:rsid w:val="000C6EEA"/>
    <w:rsid w:val="000C7D06"/>
    <w:rsid w:val="000D0DFC"/>
    <w:rsid w:val="000D14CA"/>
    <w:rsid w:val="000D41E7"/>
    <w:rsid w:val="000D7290"/>
    <w:rsid w:val="000D7D8E"/>
    <w:rsid w:val="000E0068"/>
    <w:rsid w:val="000E0B54"/>
    <w:rsid w:val="000E1001"/>
    <w:rsid w:val="000E126B"/>
    <w:rsid w:val="000E2A4D"/>
    <w:rsid w:val="000E3167"/>
    <w:rsid w:val="000E4E01"/>
    <w:rsid w:val="000E5B42"/>
    <w:rsid w:val="000E687E"/>
    <w:rsid w:val="000E7984"/>
    <w:rsid w:val="000F0065"/>
    <w:rsid w:val="000F10FB"/>
    <w:rsid w:val="000F2D13"/>
    <w:rsid w:val="000F4160"/>
    <w:rsid w:val="000F5798"/>
    <w:rsid w:val="000F5E48"/>
    <w:rsid w:val="000F6222"/>
    <w:rsid w:val="000F693E"/>
    <w:rsid w:val="001004F5"/>
    <w:rsid w:val="00107291"/>
    <w:rsid w:val="0010730C"/>
    <w:rsid w:val="001077E6"/>
    <w:rsid w:val="00110EDD"/>
    <w:rsid w:val="00111B58"/>
    <w:rsid w:val="00111EF3"/>
    <w:rsid w:val="0011228E"/>
    <w:rsid w:val="00114AC7"/>
    <w:rsid w:val="00114D65"/>
    <w:rsid w:val="0011564B"/>
    <w:rsid w:val="00116863"/>
    <w:rsid w:val="00116A7A"/>
    <w:rsid w:val="00121637"/>
    <w:rsid w:val="00121DC5"/>
    <w:rsid w:val="00123816"/>
    <w:rsid w:val="00123ED5"/>
    <w:rsid w:val="0012506A"/>
    <w:rsid w:val="0012564C"/>
    <w:rsid w:val="00130C0C"/>
    <w:rsid w:val="0013125E"/>
    <w:rsid w:val="0013167D"/>
    <w:rsid w:val="00133B81"/>
    <w:rsid w:val="00133F24"/>
    <w:rsid w:val="001350BE"/>
    <w:rsid w:val="00135206"/>
    <w:rsid w:val="0013757C"/>
    <w:rsid w:val="00140036"/>
    <w:rsid w:val="0014194F"/>
    <w:rsid w:val="001419B3"/>
    <w:rsid w:val="001439F5"/>
    <w:rsid w:val="00143ACA"/>
    <w:rsid w:val="00145919"/>
    <w:rsid w:val="00146E1E"/>
    <w:rsid w:val="001476AF"/>
    <w:rsid w:val="0015200A"/>
    <w:rsid w:val="001526BC"/>
    <w:rsid w:val="0015276A"/>
    <w:rsid w:val="00155EE4"/>
    <w:rsid w:val="00157705"/>
    <w:rsid w:val="001631C5"/>
    <w:rsid w:val="0016379F"/>
    <w:rsid w:val="0016785C"/>
    <w:rsid w:val="0016798C"/>
    <w:rsid w:val="00172A3F"/>
    <w:rsid w:val="0017326E"/>
    <w:rsid w:val="0017332D"/>
    <w:rsid w:val="00173977"/>
    <w:rsid w:val="0017413D"/>
    <w:rsid w:val="0017553C"/>
    <w:rsid w:val="00177047"/>
    <w:rsid w:val="001816EC"/>
    <w:rsid w:val="001817D8"/>
    <w:rsid w:val="001822C8"/>
    <w:rsid w:val="00184A35"/>
    <w:rsid w:val="00184D2C"/>
    <w:rsid w:val="00186136"/>
    <w:rsid w:val="001864F3"/>
    <w:rsid w:val="00187F0B"/>
    <w:rsid w:val="00190303"/>
    <w:rsid w:val="001939DF"/>
    <w:rsid w:val="001947BA"/>
    <w:rsid w:val="00196071"/>
    <w:rsid w:val="00197E89"/>
    <w:rsid w:val="001A0329"/>
    <w:rsid w:val="001A1884"/>
    <w:rsid w:val="001A24E0"/>
    <w:rsid w:val="001A417B"/>
    <w:rsid w:val="001A4838"/>
    <w:rsid w:val="001A6AEF"/>
    <w:rsid w:val="001B061C"/>
    <w:rsid w:val="001B1D2B"/>
    <w:rsid w:val="001B2A2D"/>
    <w:rsid w:val="001B3467"/>
    <w:rsid w:val="001B4669"/>
    <w:rsid w:val="001B7CB7"/>
    <w:rsid w:val="001C08DB"/>
    <w:rsid w:val="001C0BDC"/>
    <w:rsid w:val="001C0F80"/>
    <w:rsid w:val="001C183F"/>
    <w:rsid w:val="001C1D16"/>
    <w:rsid w:val="001C3733"/>
    <w:rsid w:val="001C4195"/>
    <w:rsid w:val="001C5610"/>
    <w:rsid w:val="001C6071"/>
    <w:rsid w:val="001C7250"/>
    <w:rsid w:val="001C799A"/>
    <w:rsid w:val="001C7D1C"/>
    <w:rsid w:val="001D03E0"/>
    <w:rsid w:val="001D1370"/>
    <w:rsid w:val="001D3E67"/>
    <w:rsid w:val="001D41DD"/>
    <w:rsid w:val="001D7CA2"/>
    <w:rsid w:val="001D7F7E"/>
    <w:rsid w:val="001E4FFB"/>
    <w:rsid w:val="001E5CD1"/>
    <w:rsid w:val="001E5E46"/>
    <w:rsid w:val="001E76D9"/>
    <w:rsid w:val="001F33F9"/>
    <w:rsid w:val="001F3417"/>
    <w:rsid w:val="001F4149"/>
    <w:rsid w:val="001F510A"/>
    <w:rsid w:val="001F75E6"/>
    <w:rsid w:val="001F7CA6"/>
    <w:rsid w:val="00200C63"/>
    <w:rsid w:val="00202E8C"/>
    <w:rsid w:val="00203D82"/>
    <w:rsid w:val="00204215"/>
    <w:rsid w:val="00204226"/>
    <w:rsid w:val="00205774"/>
    <w:rsid w:val="0020639B"/>
    <w:rsid w:val="00211130"/>
    <w:rsid w:val="0021152E"/>
    <w:rsid w:val="0021190A"/>
    <w:rsid w:val="00211F87"/>
    <w:rsid w:val="002147C9"/>
    <w:rsid w:val="00215252"/>
    <w:rsid w:val="00215900"/>
    <w:rsid w:val="002160DA"/>
    <w:rsid w:val="002205CA"/>
    <w:rsid w:val="00220D0B"/>
    <w:rsid w:val="0022127C"/>
    <w:rsid w:val="002218CE"/>
    <w:rsid w:val="0022198E"/>
    <w:rsid w:val="002220FF"/>
    <w:rsid w:val="0022233E"/>
    <w:rsid w:val="00231D70"/>
    <w:rsid w:val="0023283D"/>
    <w:rsid w:val="00232BE1"/>
    <w:rsid w:val="00233F41"/>
    <w:rsid w:val="00234D86"/>
    <w:rsid w:val="0023762C"/>
    <w:rsid w:val="0024210B"/>
    <w:rsid w:val="002428DC"/>
    <w:rsid w:val="0024367E"/>
    <w:rsid w:val="00244281"/>
    <w:rsid w:val="00245294"/>
    <w:rsid w:val="002501FF"/>
    <w:rsid w:val="00250EB5"/>
    <w:rsid w:val="00252FF6"/>
    <w:rsid w:val="002535C6"/>
    <w:rsid w:val="00254B07"/>
    <w:rsid w:val="00255216"/>
    <w:rsid w:val="002578F6"/>
    <w:rsid w:val="00257AD3"/>
    <w:rsid w:val="00260FF4"/>
    <w:rsid w:val="0026128F"/>
    <w:rsid w:val="00263E62"/>
    <w:rsid w:val="00265201"/>
    <w:rsid w:val="00266266"/>
    <w:rsid w:val="00266EE0"/>
    <w:rsid w:val="00270BA1"/>
    <w:rsid w:val="00271A16"/>
    <w:rsid w:val="00272B4F"/>
    <w:rsid w:val="00275EF5"/>
    <w:rsid w:val="00283955"/>
    <w:rsid w:val="002841D1"/>
    <w:rsid w:val="00291D40"/>
    <w:rsid w:val="002927BB"/>
    <w:rsid w:val="00292C24"/>
    <w:rsid w:val="002937D7"/>
    <w:rsid w:val="00294C8B"/>
    <w:rsid w:val="0029686F"/>
    <w:rsid w:val="00296EDC"/>
    <w:rsid w:val="002A1A68"/>
    <w:rsid w:val="002A4D2F"/>
    <w:rsid w:val="002A5955"/>
    <w:rsid w:val="002A5C78"/>
    <w:rsid w:val="002A7420"/>
    <w:rsid w:val="002B020C"/>
    <w:rsid w:val="002B4314"/>
    <w:rsid w:val="002B6F6F"/>
    <w:rsid w:val="002B7D72"/>
    <w:rsid w:val="002C0CEB"/>
    <w:rsid w:val="002C0F00"/>
    <w:rsid w:val="002C24D0"/>
    <w:rsid w:val="002C414F"/>
    <w:rsid w:val="002D003E"/>
    <w:rsid w:val="002D0C09"/>
    <w:rsid w:val="002D30A5"/>
    <w:rsid w:val="002D4392"/>
    <w:rsid w:val="002D448F"/>
    <w:rsid w:val="002D64FE"/>
    <w:rsid w:val="002D663F"/>
    <w:rsid w:val="002E046D"/>
    <w:rsid w:val="002E0B41"/>
    <w:rsid w:val="002E1A9F"/>
    <w:rsid w:val="002E1B9F"/>
    <w:rsid w:val="002E2631"/>
    <w:rsid w:val="002E3893"/>
    <w:rsid w:val="002E3D65"/>
    <w:rsid w:val="002E583D"/>
    <w:rsid w:val="002E74AC"/>
    <w:rsid w:val="002F0567"/>
    <w:rsid w:val="002F2DDE"/>
    <w:rsid w:val="002F4FCE"/>
    <w:rsid w:val="002F50A6"/>
    <w:rsid w:val="002F6C02"/>
    <w:rsid w:val="002F6C16"/>
    <w:rsid w:val="002F71D2"/>
    <w:rsid w:val="002F78B4"/>
    <w:rsid w:val="003011E7"/>
    <w:rsid w:val="00303444"/>
    <w:rsid w:val="00303475"/>
    <w:rsid w:val="003051FB"/>
    <w:rsid w:val="00306D8A"/>
    <w:rsid w:val="0031011A"/>
    <w:rsid w:val="00310790"/>
    <w:rsid w:val="00314A8C"/>
    <w:rsid w:val="00314EAD"/>
    <w:rsid w:val="00316E0D"/>
    <w:rsid w:val="00320DD3"/>
    <w:rsid w:val="003214AC"/>
    <w:rsid w:val="00321BCA"/>
    <w:rsid w:val="00322EF3"/>
    <w:rsid w:val="00323AC2"/>
    <w:rsid w:val="00323BE4"/>
    <w:rsid w:val="00325E3A"/>
    <w:rsid w:val="00326283"/>
    <w:rsid w:val="00332C98"/>
    <w:rsid w:val="00333FDC"/>
    <w:rsid w:val="00334956"/>
    <w:rsid w:val="00334F13"/>
    <w:rsid w:val="00341400"/>
    <w:rsid w:val="00342A8A"/>
    <w:rsid w:val="00345649"/>
    <w:rsid w:val="00347635"/>
    <w:rsid w:val="0035088A"/>
    <w:rsid w:val="00350D19"/>
    <w:rsid w:val="00353146"/>
    <w:rsid w:val="003544BF"/>
    <w:rsid w:val="00354B5D"/>
    <w:rsid w:val="00354C66"/>
    <w:rsid w:val="0035778A"/>
    <w:rsid w:val="003578BC"/>
    <w:rsid w:val="00357CA2"/>
    <w:rsid w:val="00360180"/>
    <w:rsid w:val="0036059B"/>
    <w:rsid w:val="00361109"/>
    <w:rsid w:val="00365BE3"/>
    <w:rsid w:val="00366F95"/>
    <w:rsid w:val="00367D18"/>
    <w:rsid w:val="00374920"/>
    <w:rsid w:val="003761D4"/>
    <w:rsid w:val="00377F8F"/>
    <w:rsid w:val="00383AE5"/>
    <w:rsid w:val="00383C64"/>
    <w:rsid w:val="00383FF3"/>
    <w:rsid w:val="00386507"/>
    <w:rsid w:val="00386817"/>
    <w:rsid w:val="00390638"/>
    <w:rsid w:val="00393506"/>
    <w:rsid w:val="003939CA"/>
    <w:rsid w:val="0039443C"/>
    <w:rsid w:val="00394624"/>
    <w:rsid w:val="0039600E"/>
    <w:rsid w:val="00396A02"/>
    <w:rsid w:val="00396F9C"/>
    <w:rsid w:val="003A04A1"/>
    <w:rsid w:val="003A19F4"/>
    <w:rsid w:val="003A4C17"/>
    <w:rsid w:val="003A545D"/>
    <w:rsid w:val="003A5DAA"/>
    <w:rsid w:val="003A6F01"/>
    <w:rsid w:val="003A7059"/>
    <w:rsid w:val="003B1000"/>
    <w:rsid w:val="003B25A0"/>
    <w:rsid w:val="003B4A8F"/>
    <w:rsid w:val="003B51DB"/>
    <w:rsid w:val="003B5E03"/>
    <w:rsid w:val="003B61C0"/>
    <w:rsid w:val="003C4F34"/>
    <w:rsid w:val="003D10F7"/>
    <w:rsid w:val="003D14C8"/>
    <w:rsid w:val="003D1B9A"/>
    <w:rsid w:val="003D69EB"/>
    <w:rsid w:val="003D6E41"/>
    <w:rsid w:val="003E0287"/>
    <w:rsid w:val="003E3138"/>
    <w:rsid w:val="003E5E15"/>
    <w:rsid w:val="003E6DB6"/>
    <w:rsid w:val="003E70FF"/>
    <w:rsid w:val="003F1270"/>
    <w:rsid w:val="003F43D1"/>
    <w:rsid w:val="003F4D33"/>
    <w:rsid w:val="00401422"/>
    <w:rsid w:val="0040222A"/>
    <w:rsid w:val="00403A3E"/>
    <w:rsid w:val="00407F05"/>
    <w:rsid w:val="00410D6C"/>
    <w:rsid w:val="00411343"/>
    <w:rsid w:val="00413971"/>
    <w:rsid w:val="004206FC"/>
    <w:rsid w:val="004254AD"/>
    <w:rsid w:val="00427126"/>
    <w:rsid w:val="004308C0"/>
    <w:rsid w:val="004322D0"/>
    <w:rsid w:val="0043265F"/>
    <w:rsid w:val="0043280F"/>
    <w:rsid w:val="00440109"/>
    <w:rsid w:val="00440201"/>
    <w:rsid w:val="00440E38"/>
    <w:rsid w:val="00442C83"/>
    <w:rsid w:val="004440B8"/>
    <w:rsid w:val="00444D11"/>
    <w:rsid w:val="004516EE"/>
    <w:rsid w:val="00456AC4"/>
    <w:rsid w:val="004613EA"/>
    <w:rsid w:val="00462DA7"/>
    <w:rsid w:val="004638A9"/>
    <w:rsid w:val="00465EE6"/>
    <w:rsid w:val="00467043"/>
    <w:rsid w:val="004706C3"/>
    <w:rsid w:val="00470CB6"/>
    <w:rsid w:val="004720CD"/>
    <w:rsid w:val="00472B00"/>
    <w:rsid w:val="00474952"/>
    <w:rsid w:val="0047556D"/>
    <w:rsid w:val="004773AE"/>
    <w:rsid w:val="00481307"/>
    <w:rsid w:val="004830DE"/>
    <w:rsid w:val="004843FA"/>
    <w:rsid w:val="00485DCA"/>
    <w:rsid w:val="004862E3"/>
    <w:rsid w:val="004867D1"/>
    <w:rsid w:val="004868BB"/>
    <w:rsid w:val="00491DC1"/>
    <w:rsid w:val="00492510"/>
    <w:rsid w:val="004929CB"/>
    <w:rsid w:val="00495FBC"/>
    <w:rsid w:val="004A07C2"/>
    <w:rsid w:val="004A0919"/>
    <w:rsid w:val="004A0ED6"/>
    <w:rsid w:val="004A1078"/>
    <w:rsid w:val="004A38BB"/>
    <w:rsid w:val="004A504A"/>
    <w:rsid w:val="004A7736"/>
    <w:rsid w:val="004B4889"/>
    <w:rsid w:val="004B6A63"/>
    <w:rsid w:val="004C0E34"/>
    <w:rsid w:val="004C0E80"/>
    <w:rsid w:val="004C0EC3"/>
    <w:rsid w:val="004C1964"/>
    <w:rsid w:val="004C5575"/>
    <w:rsid w:val="004D0ADB"/>
    <w:rsid w:val="004D3B6A"/>
    <w:rsid w:val="004D6098"/>
    <w:rsid w:val="004D643C"/>
    <w:rsid w:val="004E370F"/>
    <w:rsid w:val="004E39EF"/>
    <w:rsid w:val="004E4433"/>
    <w:rsid w:val="004E4839"/>
    <w:rsid w:val="004E5B74"/>
    <w:rsid w:val="004E6E92"/>
    <w:rsid w:val="004E7799"/>
    <w:rsid w:val="004F44B4"/>
    <w:rsid w:val="004F797D"/>
    <w:rsid w:val="00501481"/>
    <w:rsid w:val="00504B25"/>
    <w:rsid w:val="00504EE2"/>
    <w:rsid w:val="00510C7A"/>
    <w:rsid w:val="00512312"/>
    <w:rsid w:val="00514FE2"/>
    <w:rsid w:val="005171D5"/>
    <w:rsid w:val="00520001"/>
    <w:rsid w:val="00520D4B"/>
    <w:rsid w:val="0052298F"/>
    <w:rsid w:val="005258E9"/>
    <w:rsid w:val="0053354D"/>
    <w:rsid w:val="005338FE"/>
    <w:rsid w:val="00534B29"/>
    <w:rsid w:val="00534B2F"/>
    <w:rsid w:val="005355F5"/>
    <w:rsid w:val="00537BC9"/>
    <w:rsid w:val="00537BCB"/>
    <w:rsid w:val="00537CEE"/>
    <w:rsid w:val="00537E84"/>
    <w:rsid w:val="00540E0A"/>
    <w:rsid w:val="00541DA8"/>
    <w:rsid w:val="00542A19"/>
    <w:rsid w:val="00543AAC"/>
    <w:rsid w:val="00550DF3"/>
    <w:rsid w:val="00554C6E"/>
    <w:rsid w:val="00554F51"/>
    <w:rsid w:val="0055597D"/>
    <w:rsid w:val="00555B3E"/>
    <w:rsid w:val="00557DD7"/>
    <w:rsid w:val="005610BC"/>
    <w:rsid w:val="00563049"/>
    <w:rsid w:val="00563A06"/>
    <w:rsid w:val="005644D5"/>
    <w:rsid w:val="00565567"/>
    <w:rsid w:val="00567AD2"/>
    <w:rsid w:val="0057436C"/>
    <w:rsid w:val="0058190A"/>
    <w:rsid w:val="005822B0"/>
    <w:rsid w:val="00584AE2"/>
    <w:rsid w:val="00586A41"/>
    <w:rsid w:val="0058726E"/>
    <w:rsid w:val="0059165C"/>
    <w:rsid w:val="005924D3"/>
    <w:rsid w:val="0059365E"/>
    <w:rsid w:val="00594217"/>
    <w:rsid w:val="005951ED"/>
    <w:rsid w:val="005954A1"/>
    <w:rsid w:val="005958C5"/>
    <w:rsid w:val="00596045"/>
    <w:rsid w:val="0059660A"/>
    <w:rsid w:val="005A391B"/>
    <w:rsid w:val="005B6407"/>
    <w:rsid w:val="005C137A"/>
    <w:rsid w:val="005C153A"/>
    <w:rsid w:val="005C43C2"/>
    <w:rsid w:val="005D691D"/>
    <w:rsid w:val="005E3042"/>
    <w:rsid w:val="005F01D3"/>
    <w:rsid w:val="005F2B50"/>
    <w:rsid w:val="005F2EE7"/>
    <w:rsid w:val="005F5367"/>
    <w:rsid w:val="005F6D22"/>
    <w:rsid w:val="00602343"/>
    <w:rsid w:val="006026D3"/>
    <w:rsid w:val="006061AA"/>
    <w:rsid w:val="00606AA4"/>
    <w:rsid w:val="00611A07"/>
    <w:rsid w:val="00611E4E"/>
    <w:rsid w:val="006138BC"/>
    <w:rsid w:val="00620A3B"/>
    <w:rsid w:val="00620D95"/>
    <w:rsid w:val="00621763"/>
    <w:rsid w:val="00621E81"/>
    <w:rsid w:val="006268C9"/>
    <w:rsid w:val="00630FEF"/>
    <w:rsid w:val="006315D5"/>
    <w:rsid w:val="00635C20"/>
    <w:rsid w:val="0063663F"/>
    <w:rsid w:val="00640FF1"/>
    <w:rsid w:val="00641C85"/>
    <w:rsid w:val="00642331"/>
    <w:rsid w:val="006438D3"/>
    <w:rsid w:val="00646DC9"/>
    <w:rsid w:val="00647CAB"/>
    <w:rsid w:val="00650E52"/>
    <w:rsid w:val="006526BD"/>
    <w:rsid w:val="006558A0"/>
    <w:rsid w:val="0065625F"/>
    <w:rsid w:val="0065671B"/>
    <w:rsid w:val="00660A3B"/>
    <w:rsid w:val="00661042"/>
    <w:rsid w:val="00661978"/>
    <w:rsid w:val="00662EA3"/>
    <w:rsid w:val="0066332E"/>
    <w:rsid w:val="006646EF"/>
    <w:rsid w:val="00664809"/>
    <w:rsid w:val="0066655F"/>
    <w:rsid w:val="006700D5"/>
    <w:rsid w:val="00674405"/>
    <w:rsid w:val="00677907"/>
    <w:rsid w:val="00677FA0"/>
    <w:rsid w:val="00680E91"/>
    <w:rsid w:val="006822F0"/>
    <w:rsid w:val="00682461"/>
    <w:rsid w:val="00682776"/>
    <w:rsid w:val="00686012"/>
    <w:rsid w:val="0068736E"/>
    <w:rsid w:val="006878EC"/>
    <w:rsid w:val="0069370F"/>
    <w:rsid w:val="006949B3"/>
    <w:rsid w:val="00695080"/>
    <w:rsid w:val="006959EB"/>
    <w:rsid w:val="00697885"/>
    <w:rsid w:val="006A0BE6"/>
    <w:rsid w:val="006A18A5"/>
    <w:rsid w:val="006A23FB"/>
    <w:rsid w:val="006A3313"/>
    <w:rsid w:val="006A41BB"/>
    <w:rsid w:val="006A5980"/>
    <w:rsid w:val="006A5FBB"/>
    <w:rsid w:val="006A788E"/>
    <w:rsid w:val="006B4623"/>
    <w:rsid w:val="006B5434"/>
    <w:rsid w:val="006B6370"/>
    <w:rsid w:val="006B68A8"/>
    <w:rsid w:val="006B78F7"/>
    <w:rsid w:val="006C026F"/>
    <w:rsid w:val="006C1C4F"/>
    <w:rsid w:val="006C3C70"/>
    <w:rsid w:val="006C427F"/>
    <w:rsid w:val="006C54F8"/>
    <w:rsid w:val="006D00F0"/>
    <w:rsid w:val="006D1C51"/>
    <w:rsid w:val="006D6E1E"/>
    <w:rsid w:val="006D7C9A"/>
    <w:rsid w:val="006D7EB4"/>
    <w:rsid w:val="006E1295"/>
    <w:rsid w:val="006E1F54"/>
    <w:rsid w:val="006E5B0F"/>
    <w:rsid w:val="006E5B30"/>
    <w:rsid w:val="006E6EF7"/>
    <w:rsid w:val="006F015D"/>
    <w:rsid w:val="006F18B0"/>
    <w:rsid w:val="006F2175"/>
    <w:rsid w:val="006F26FD"/>
    <w:rsid w:val="006F3B8E"/>
    <w:rsid w:val="006F64A4"/>
    <w:rsid w:val="006F7F7A"/>
    <w:rsid w:val="00700F89"/>
    <w:rsid w:val="007071EB"/>
    <w:rsid w:val="00707C34"/>
    <w:rsid w:val="00710470"/>
    <w:rsid w:val="00710602"/>
    <w:rsid w:val="007106DE"/>
    <w:rsid w:val="00710F2B"/>
    <w:rsid w:val="0071216C"/>
    <w:rsid w:val="00712EA2"/>
    <w:rsid w:val="00713870"/>
    <w:rsid w:val="0071464A"/>
    <w:rsid w:val="00716ECB"/>
    <w:rsid w:val="0072060B"/>
    <w:rsid w:val="00722D34"/>
    <w:rsid w:val="00724AC7"/>
    <w:rsid w:val="00726900"/>
    <w:rsid w:val="00726936"/>
    <w:rsid w:val="00727298"/>
    <w:rsid w:val="00727E6D"/>
    <w:rsid w:val="007323B8"/>
    <w:rsid w:val="0073286A"/>
    <w:rsid w:val="00734409"/>
    <w:rsid w:val="00735BD9"/>
    <w:rsid w:val="007368E2"/>
    <w:rsid w:val="00737EF4"/>
    <w:rsid w:val="00741097"/>
    <w:rsid w:val="007410D3"/>
    <w:rsid w:val="007419E7"/>
    <w:rsid w:val="00742836"/>
    <w:rsid w:val="00742D8C"/>
    <w:rsid w:val="00743361"/>
    <w:rsid w:val="007443D4"/>
    <w:rsid w:val="00744EED"/>
    <w:rsid w:val="00745E88"/>
    <w:rsid w:val="00751B12"/>
    <w:rsid w:val="007532FC"/>
    <w:rsid w:val="0075335E"/>
    <w:rsid w:val="00754C40"/>
    <w:rsid w:val="007609E4"/>
    <w:rsid w:val="0076271B"/>
    <w:rsid w:val="00764364"/>
    <w:rsid w:val="0078134A"/>
    <w:rsid w:val="007813C7"/>
    <w:rsid w:val="007826C2"/>
    <w:rsid w:val="00783FC5"/>
    <w:rsid w:val="00784ED9"/>
    <w:rsid w:val="00787986"/>
    <w:rsid w:val="0079276E"/>
    <w:rsid w:val="00793F08"/>
    <w:rsid w:val="00796195"/>
    <w:rsid w:val="007A1B07"/>
    <w:rsid w:val="007A1D73"/>
    <w:rsid w:val="007A2153"/>
    <w:rsid w:val="007A4244"/>
    <w:rsid w:val="007A46D0"/>
    <w:rsid w:val="007A599E"/>
    <w:rsid w:val="007A6E46"/>
    <w:rsid w:val="007A7843"/>
    <w:rsid w:val="007B2020"/>
    <w:rsid w:val="007B34DB"/>
    <w:rsid w:val="007B365F"/>
    <w:rsid w:val="007B57CC"/>
    <w:rsid w:val="007B74B4"/>
    <w:rsid w:val="007C1E4A"/>
    <w:rsid w:val="007C1ECB"/>
    <w:rsid w:val="007C3265"/>
    <w:rsid w:val="007C490B"/>
    <w:rsid w:val="007C6571"/>
    <w:rsid w:val="007D02A3"/>
    <w:rsid w:val="007D19B8"/>
    <w:rsid w:val="007D2477"/>
    <w:rsid w:val="007D2BD3"/>
    <w:rsid w:val="007D3808"/>
    <w:rsid w:val="007D39A5"/>
    <w:rsid w:val="007D3F98"/>
    <w:rsid w:val="007D54EB"/>
    <w:rsid w:val="007D54FA"/>
    <w:rsid w:val="007E0AFF"/>
    <w:rsid w:val="007E3B0F"/>
    <w:rsid w:val="007E5605"/>
    <w:rsid w:val="007E68FE"/>
    <w:rsid w:val="007E69AF"/>
    <w:rsid w:val="007E7471"/>
    <w:rsid w:val="007F0664"/>
    <w:rsid w:val="007F2268"/>
    <w:rsid w:val="007F5759"/>
    <w:rsid w:val="007F5AC2"/>
    <w:rsid w:val="007F6CA7"/>
    <w:rsid w:val="008012A6"/>
    <w:rsid w:val="008034DE"/>
    <w:rsid w:val="008036F1"/>
    <w:rsid w:val="008037F5"/>
    <w:rsid w:val="00803858"/>
    <w:rsid w:val="00803965"/>
    <w:rsid w:val="00803D21"/>
    <w:rsid w:val="008044A0"/>
    <w:rsid w:val="00805559"/>
    <w:rsid w:val="00805819"/>
    <w:rsid w:val="0080703E"/>
    <w:rsid w:val="00811E72"/>
    <w:rsid w:val="00812AE4"/>
    <w:rsid w:val="00815B92"/>
    <w:rsid w:val="00816243"/>
    <w:rsid w:val="00816310"/>
    <w:rsid w:val="00816CAC"/>
    <w:rsid w:val="008241EE"/>
    <w:rsid w:val="008243BC"/>
    <w:rsid w:val="00827723"/>
    <w:rsid w:val="008278A4"/>
    <w:rsid w:val="00830299"/>
    <w:rsid w:val="00830493"/>
    <w:rsid w:val="008312CD"/>
    <w:rsid w:val="008317D0"/>
    <w:rsid w:val="00833A81"/>
    <w:rsid w:val="00835125"/>
    <w:rsid w:val="008371D7"/>
    <w:rsid w:val="0083723D"/>
    <w:rsid w:val="00837576"/>
    <w:rsid w:val="008413EB"/>
    <w:rsid w:val="00842AD4"/>
    <w:rsid w:val="00843D33"/>
    <w:rsid w:val="0084454B"/>
    <w:rsid w:val="008446F2"/>
    <w:rsid w:val="008452BD"/>
    <w:rsid w:val="0084683E"/>
    <w:rsid w:val="00851C02"/>
    <w:rsid w:val="0085209D"/>
    <w:rsid w:val="00853152"/>
    <w:rsid w:val="00853776"/>
    <w:rsid w:val="008545F1"/>
    <w:rsid w:val="00854A82"/>
    <w:rsid w:val="008600AE"/>
    <w:rsid w:val="008638AC"/>
    <w:rsid w:val="00865FFA"/>
    <w:rsid w:val="0086607B"/>
    <w:rsid w:val="00867872"/>
    <w:rsid w:val="0087197E"/>
    <w:rsid w:val="00871A2B"/>
    <w:rsid w:val="0087344F"/>
    <w:rsid w:val="00873455"/>
    <w:rsid w:val="008758F3"/>
    <w:rsid w:val="00877204"/>
    <w:rsid w:val="008820C9"/>
    <w:rsid w:val="00884533"/>
    <w:rsid w:val="008867BF"/>
    <w:rsid w:val="00886945"/>
    <w:rsid w:val="00886B34"/>
    <w:rsid w:val="00886C03"/>
    <w:rsid w:val="00886F1A"/>
    <w:rsid w:val="00886FAC"/>
    <w:rsid w:val="008908E2"/>
    <w:rsid w:val="00891DD9"/>
    <w:rsid w:val="00895334"/>
    <w:rsid w:val="008966E9"/>
    <w:rsid w:val="008974A4"/>
    <w:rsid w:val="0089762B"/>
    <w:rsid w:val="0089762C"/>
    <w:rsid w:val="008A111E"/>
    <w:rsid w:val="008A5CF6"/>
    <w:rsid w:val="008A773B"/>
    <w:rsid w:val="008A7F2C"/>
    <w:rsid w:val="008B0AD5"/>
    <w:rsid w:val="008B1A1F"/>
    <w:rsid w:val="008B2820"/>
    <w:rsid w:val="008B2906"/>
    <w:rsid w:val="008C19D2"/>
    <w:rsid w:val="008C43CC"/>
    <w:rsid w:val="008C4573"/>
    <w:rsid w:val="008C53DC"/>
    <w:rsid w:val="008C655F"/>
    <w:rsid w:val="008C71C6"/>
    <w:rsid w:val="008D3E46"/>
    <w:rsid w:val="008D6284"/>
    <w:rsid w:val="008E0AEF"/>
    <w:rsid w:val="008E30E2"/>
    <w:rsid w:val="008E48E4"/>
    <w:rsid w:val="008E66EA"/>
    <w:rsid w:val="008F2A17"/>
    <w:rsid w:val="008F2D8C"/>
    <w:rsid w:val="008F2FDB"/>
    <w:rsid w:val="00900560"/>
    <w:rsid w:val="00901AAC"/>
    <w:rsid w:val="00901BFB"/>
    <w:rsid w:val="009069C6"/>
    <w:rsid w:val="0090728A"/>
    <w:rsid w:val="009137F1"/>
    <w:rsid w:val="00913B1E"/>
    <w:rsid w:val="00914338"/>
    <w:rsid w:val="009150FA"/>
    <w:rsid w:val="0091523E"/>
    <w:rsid w:val="00915A62"/>
    <w:rsid w:val="00916E28"/>
    <w:rsid w:val="00922F67"/>
    <w:rsid w:val="00923021"/>
    <w:rsid w:val="00927F8E"/>
    <w:rsid w:val="00932103"/>
    <w:rsid w:val="00932147"/>
    <w:rsid w:val="00932785"/>
    <w:rsid w:val="009333BE"/>
    <w:rsid w:val="009338C6"/>
    <w:rsid w:val="00934A8D"/>
    <w:rsid w:val="00936D0C"/>
    <w:rsid w:val="009374D0"/>
    <w:rsid w:val="00937968"/>
    <w:rsid w:val="00944FB9"/>
    <w:rsid w:val="00945CA2"/>
    <w:rsid w:val="00945E63"/>
    <w:rsid w:val="00946707"/>
    <w:rsid w:val="009468F1"/>
    <w:rsid w:val="00947C30"/>
    <w:rsid w:val="00952283"/>
    <w:rsid w:val="00953B58"/>
    <w:rsid w:val="009551BE"/>
    <w:rsid w:val="00961704"/>
    <w:rsid w:val="00964D0D"/>
    <w:rsid w:val="009666F6"/>
    <w:rsid w:val="00966A6B"/>
    <w:rsid w:val="0096751A"/>
    <w:rsid w:val="009675E8"/>
    <w:rsid w:val="00973E16"/>
    <w:rsid w:val="00973EA3"/>
    <w:rsid w:val="00974563"/>
    <w:rsid w:val="00974B70"/>
    <w:rsid w:val="00974FAB"/>
    <w:rsid w:val="00975880"/>
    <w:rsid w:val="0097635C"/>
    <w:rsid w:val="00977BF0"/>
    <w:rsid w:val="00981FFD"/>
    <w:rsid w:val="00982BDC"/>
    <w:rsid w:val="00982CA0"/>
    <w:rsid w:val="0098394C"/>
    <w:rsid w:val="00986FB3"/>
    <w:rsid w:val="0098718B"/>
    <w:rsid w:val="0099102B"/>
    <w:rsid w:val="009A1513"/>
    <w:rsid w:val="009A1B47"/>
    <w:rsid w:val="009A28BE"/>
    <w:rsid w:val="009A3502"/>
    <w:rsid w:val="009A5175"/>
    <w:rsid w:val="009A6E3A"/>
    <w:rsid w:val="009A767D"/>
    <w:rsid w:val="009B0D73"/>
    <w:rsid w:val="009B19F7"/>
    <w:rsid w:val="009B283C"/>
    <w:rsid w:val="009B3013"/>
    <w:rsid w:val="009C3E2D"/>
    <w:rsid w:val="009C4E5E"/>
    <w:rsid w:val="009C6DAD"/>
    <w:rsid w:val="009C7F1C"/>
    <w:rsid w:val="009D2CF3"/>
    <w:rsid w:val="009D6815"/>
    <w:rsid w:val="009D6E17"/>
    <w:rsid w:val="009D7B69"/>
    <w:rsid w:val="009E0AE2"/>
    <w:rsid w:val="009E0FB4"/>
    <w:rsid w:val="009E165B"/>
    <w:rsid w:val="009E2343"/>
    <w:rsid w:val="009F0338"/>
    <w:rsid w:val="009F602D"/>
    <w:rsid w:val="009F74FA"/>
    <w:rsid w:val="00A03BBA"/>
    <w:rsid w:val="00A052B3"/>
    <w:rsid w:val="00A0620D"/>
    <w:rsid w:val="00A066D1"/>
    <w:rsid w:val="00A07E04"/>
    <w:rsid w:val="00A10237"/>
    <w:rsid w:val="00A117AC"/>
    <w:rsid w:val="00A12D7A"/>
    <w:rsid w:val="00A1302A"/>
    <w:rsid w:val="00A13A1D"/>
    <w:rsid w:val="00A14F4D"/>
    <w:rsid w:val="00A26B25"/>
    <w:rsid w:val="00A2783E"/>
    <w:rsid w:val="00A27F08"/>
    <w:rsid w:val="00A321BD"/>
    <w:rsid w:val="00A3573E"/>
    <w:rsid w:val="00A37F2B"/>
    <w:rsid w:val="00A41019"/>
    <w:rsid w:val="00A4333D"/>
    <w:rsid w:val="00A44B2E"/>
    <w:rsid w:val="00A52037"/>
    <w:rsid w:val="00A62971"/>
    <w:rsid w:val="00A64525"/>
    <w:rsid w:val="00A64D74"/>
    <w:rsid w:val="00A67568"/>
    <w:rsid w:val="00A71690"/>
    <w:rsid w:val="00A71C56"/>
    <w:rsid w:val="00A73BF4"/>
    <w:rsid w:val="00A76119"/>
    <w:rsid w:val="00A76D40"/>
    <w:rsid w:val="00A7731C"/>
    <w:rsid w:val="00A77BB0"/>
    <w:rsid w:val="00A8019D"/>
    <w:rsid w:val="00A80336"/>
    <w:rsid w:val="00A80B7D"/>
    <w:rsid w:val="00A844D9"/>
    <w:rsid w:val="00A85ACD"/>
    <w:rsid w:val="00A909FD"/>
    <w:rsid w:val="00A96A9A"/>
    <w:rsid w:val="00A975E9"/>
    <w:rsid w:val="00AA1D3F"/>
    <w:rsid w:val="00AA22E9"/>
    <w:rsid w:val="00AA5BCC"/>
    <w:rsid w:val="00AA6A4D"/>
    <w:rsid w:val="00AA76C5"/>
    <w:rsid w:val="00AA7A55"/>
    <w:rsid w:val="00AB02B6"/>
    <w:rsid w:val="00AB1107"/>
    <w:rsid w:val="00AB4F4C"/>
    <w:rsid w:val="00AB6E48"/>
    <w:rsid w:val="00AB7AB2"/>
    <w:rsid w:val="00AC03F2"/>
    <w:rsid w:val="00AC04DE"/>
    <w:rsid w:val="00AC04F4"/>
    <w:rsid w:val="00AC1053"/>
    <w:rsid w:val="00AC24DB"/>
    <w:rsid w:val="00AC5D96"/>
    <w:rsid w:val="00AD3FEE"/>
    <w:rsid w:val="00AD77E1"/>
    <w:rsid w:val="00AE0176"/>
    <w:rsid w:val="00AE080C"/>
    <w:rsid w:val="00AE1ACF"/>
    <w:rsid w:val="00AE258F"/>
    <w:rsid w:val="00AE272E"/>
    <w:rsid w:val="00AE329E"/>
    <w:rsid w:val="00AE4EFF"/>
    <w:rsid w:val="00AE6F42"/>
    <w:rsid w:val="00AF0390"/>
    <w:rsid w:val="00AF08F5"/>
    <w:rsid w:val="00AF0C1F"/>
    <w:rsid w:val="00AF0C55"/>
    <w:rsid w:val="00AF1BBB"/>
    <w:rsid w:val="00AF407C"/>
    <w:rsid w:val="00AF506C"/>
    <w:rsid w:val="00AF5D97"/>
    <w:rsid w:val="00AF62D6"/>
    <w:rsid w:val="00AF797B"/>
    <w:rsid w:val="00B012B6"/>
    <w:rsid w:val="00B035C1"/>
    <w:rsid w:val="00B03E04"/>
    <w:rsid w:val="00B049F7"/>
    <w:rsid w:val="00B04B97"/>
    <w:rsid w:val="00B05CF9"/>
    <w:rsid w:val="00B06764"/>
    <w:rsid w:val="00B114A2"/>
    <w:rsid w:val="00B11638"/>
    <w:rsid w:val="00B1400B"/>
    <w:rsid w:val="00B159F0"/>
    <w:rsid w:val="00B16631"/>
    <w:rsid w:val="00B16D5D"/>
    <w:rsid w:val="00B17EA8"/>
    <w:rsid w:val="00B20F1F"/>
    <w:rsid w:val="00B2186C"/>
    <w:rsid w:val="00B2416F"/>
    <w:rsid w:val="00B252A3"/>
    <w:rsid w:val="00B260BB"/>
    <w:rsid w:val="00B26DFA"/>
    <w:rsid w:val="00B31087"/>
    <w:rsid w:val="00B316E4"/>
    <w:rsid w:val="00B337BC"/>
    <w:rsid w:val="00B3671A"/>
    <w:rsid w:val="00B37DDF"/>
    <w:rsid w:val="00B40339"/>
    <w:rsid w:val="00B41821"/>
    <w:rsid w:val="00B41E29"/>
    <w:rsid w:val="00B42F6F"/>
    <w:rsid w:val="00B46220"/>
    <w:rsid w:val="00B55763"/>
    <w:rsid w:val="00B559BA"/>
    <w:rsid w:val="00B57296"/>
    <w:rsid w:val="00B610D2"/>
    <w:rsid w:val="00B61C39"/>
    <w:rsid w:val="00B61DA5"/>
    <w:rsid w:val="00B6246F"/>
    <w:rsid w:val="00B624CA"/>
    <w:rsid w:val="00B6316E"/>
    <w:rsid w:val="00B63175"/>
    <w:rsid w:val="00B64877"/>
    <w:rsid w:val="00B655D4"/>
    <w:rsid w:val="00B65874"/>
    <w:rsid w:val="00B66C45"/>
    <w:rsid w:val="00B677D5"/>
    <w:rsid w:val="00B67AD3"/>
    <w:rsid w:val="00B67CC9"/>
    <w:rsid w:val="00B70215"/>
    <w:rsid w:val="00B70AC0"/>
    <w:rsid w:val="00B713AE"/>
    <w:rsid w:val="00B71BF5"/>
    <w:rsid w:val="00B72B00"/>
    <w:rsid w:val="00B75DFD"/>
    <w:rsid w:val="00B850D5"/>
    <w:rsid w:val="00B90F5D"/>
    <w:rsid w:val="00B926D7"/>
    <w:rsid w:val="00B93E74"/>
    <w:rsid w:val="00B969EF"/>
    <w:rsid w:val="00BA0005"/>
    <w:rsid w:val="00BA0ACB"/>
    <w:rsid w:val="00BA0AFF"/>
    <w:rsid w:val="00BA1405"/>
    <w:rsid w:val="00BA2F06"/>
    <w:rsid w:val="00BA471C"/>
    <w:rsid w:val="00BA70A3"/>
    <w:rsid w:val="00BB13E9"/>
    <w:rsid w:val="00BB1805"/>
    <w:rsid w:val="00BB1BEC"/>
    <w:rsid w:val="00BB4A54"/>
    <w:rsid w:val="00BC1C69"/>
    <w:rsid w:val="00BC3B9F"/>
    <w:rsid w:val="00BC558D"/>
    <w:rsid w:val="00BC6A2A"/>
    <w:rsid w:val="00BC7B8F"/>
    <w:rsid w:val="00BD150C"/>
    <w:rsid w:val="00BD2D1F"/>
    <w:rsid w:val="00BD4153"/>
    <w:rsid w:val="00BD4FBA"/>
    <w:rsid w:val="00BE1F4C"/>
    <w:rsid w:val="00BE2A56"/>
    <w:rsid w:val="00BE2DC3"/>
    <w:rsid w:val="00BE46F9"/>
    <w:rsid w:val="00BE5684"/>
    <w:rsid w:val="00BE5A75"/>
    <w:rsid w:val="00BF0712"/>
    <w:rsid w:val="00BF0897"/>
    <w:rsid w:val="00BF2F5E"/>
    <w:rsid w:val="00BF4580"/>
    <w:rsid w:val="00BF6E94"/>
    <w:rsid w:val="00BF738D"/>
    <w:rsid w:val="00BF76F1"/>
    <w:rsid w:val="00C004A8"/>
    <w:rsid w:val="00C01B70"/>
    <w:rsid w:val="00C0219A"/>
    <w:rsid w:val="00C0463E"/>
    <w:rsid w:val="00C04881"/>
    <w:rsid w:val="00C05653"/>
    <w:rsid w:val="00C07EB9"/>
    <w:rsid w:val="00C101CF"/>
    <w:rsid w:val="00C110B8"/>
    <w:rsid w:val="00C11D78"/>
    <w:rsid w:val="00C13532"/>
    <w:rsid w:val="00C158E8"/>
    <w:rsid w:val="00C15A48"/>
    <w:rsid w:val="00C16DC2"/>
    <w:rsid w:val="00C17F6B"/>
    <w:rsid w:val="00C20FC1"/>
    <w:rsid w:val="00C21D28"/>
    <w:rsid w:val="00C232EA"/>
    <w:rsid w:val="00C23BC0"/>
    <w:rsid w:val="00C23EC7"/>
    <w:rsid w:val="00C26378"/>
    <w:rsid w:val="00C2720F"/>
    <w:rsid w:val="00C308AE"/>
    <w:rsid w:val="00C3493D"/>
    <w:rsid w:val="00C35A16"/>
    <w:rsid w:val="00C35A75"/>
    <w:rsid w:val="00C376A5"/>
    <w:rsid w:val="00C43045"/>
    <w:rsid w:val="00C430D9"/>
    <w:rsid w:val="00C46100"/>
    <w:rsid w:val="00C50A06"/>
    <w:rsid w:val="00C5216A"/>
    <w:rsid w:val="00C53882"/>
    <w:rsid w:val="00C546E5"/>
    <w:rsid w:val="00C5692E"/>
    <w:rsid w:val="00C56C59"/>
    <w:rsid w:val="00C56E84"/>
    <w:rsid w:val="00C573A1"/>
    <w:rsid w:val="00C60ACE"/>
    <w:rsid w:val="00C614E0"/>
    <w:rsid w:val="00C629B1"/>
    <w:rsid w:val="00C64E28"/>
    <w:rsid w:val="00C65BE6"/>
    <w:rsid w:val="00C66F72"/>
    <w:rsid w:val="00C70991"/>
    <w:rsid w:val="00C74F08"/>
    <w:rsid w:val="00C80508"/>
    <w:rsid w:val="00C80B21"/>
    <w:rsid w:val="00C80EB2"/>
    <w:rsid w:val="00C83400"/>
    <w:rsid w:val="00C83C99"/>
    <w:rsid w:val="00C843E7"/>
    <w:rsid w:val="00C91F44"/>
    <w:rsid w:val="00C92343"/>
    <w:rsid w:val="00C924C2"/>
    <w:rsid w:val="00C9279A"/>
    <w:rsid w:val="00C93449"/>
    <w:rsid w:val="00C94286"/>
    <w:rsid w:val="00C950D2"/>
    <w:rsid w:val="00C95191"/>
    <w:rsid w:val="00C96ADC"/>
    <w:rsid w:val="00CA0057"/>
    <w:rsid w:val="00CA3EAF"/>
    <w:rsid w:val="00CA7E03"/>
    <w:rsid w:val="00CB2932"/>
    <w:rsid w:val="00CB30A1"/>
    <w:rsid w:val="00CB3EF7"/>
    <w:rsid w:val="00CB45BB"/>
    <w:rsid w:val="00CB68BF"/>
    <w:rsid w:val="00CB719C"/>
    <w:rsid w:val="00CC2D6A"/>
    <w:rsid w:val="00CC3D16"/>
    <w:rsid w:val="00CC4DAA"/>
    <w:rsid w:val="00CC53ED"/>
    <w:rsid w:val="00CC5963"/>
    <w:rsid w:val="00CC7308"/>
    <w:rsid w:val="00CD08B0"/>
    <w:rsid w:val="00CD6D26"/>
    <w:rsid w:val="00CD72B9"/>
    <w:rsid w:val="00CE136E"/>
    <w:rsid w:val="00CE2A07"/>
    <w:rsid w:val="00CE4859"/>
    <w:rsid w:val="00CE6E70"/>
    <w:rsid w:val="00CF0118"/>
    <w:rsid w:val="00CF2403"/>
    <w:rsid w:val="00CF50AB"/>
    <w:rsid w:val="00D01850"/>
    <w:rsid w:val="00D02D1F"/>
    <w:rsid w:val="00D04242"/>
    <w:rsid w:val="00D0498B"/>
    <w:rsid w:val="00D04A85"/>
    <w:rsid w:val="00D05E7D"/>
    <w:rsid w:val="00D06607"/>
    <w:rsid w:val="00D06662"/>
    <w:rsid w:val="00D06D82"/>
    <w:rsid w:val="00D1062C"/>
    <w:rsid w:val="00D1181C"/>
    <w:rsid w:val="00D15D6E"/>
    <w:rsid w:val="00D172D4"/>
    <w:rsid w:val="00D20F6B"/>
    <w:rsid w:val="00D21004"/>
    <w:rsid w:val="00D21854"/>
    <w:rsid w:val="00D21C66"/>
    <w:rsid w:val="00D22A24"/>
    <w:rsid w:val="00D22CFE"/>
    <w:rsid w:val="00D22FE1"/>
    <w:rsid w:val="00D242EB"/>
    <w:rsid w:val="00D25138"/>
    <w:rsid w:val="00D25D85"/>
    <w:rsid w:val="00D27655"/>
    <w:rsid w:val="00D3065E"/>
    <w:rsid w:val="00D312FC"/>
    <w:rsid w:val="00D32576"/>
    <w:rsid w:val="00D4050A"/>
    <w:rsid w:val="00D44817"/>
    <w:rsid w:val="00D46004"/>
    <w:rsid w:val="00D52A7A"/>
    <w:rsid w:val="00D52C0A"/>
    <w:rsid w:val="00D56CB7"/>
    <w:rsid w:val="00D602FB"/>
    <w:rsid w:val="00D62E03"/>
    <w:rsid w:val="00D70A29"/>
    <w:rsid w:val="00D7149E"/>
    <w:rsid w:val="00D724B5"/>
    <w:rsid w:val="00D7336C"/>
    <w:rsid w:val="00D75524"/>
    <w:rsid w:val="00D76E68"/>
    <w:rsid w:val="00D82E6E"/>
    <w:rsid w:val="00D91096"/>
    <w:rsid w:val="00D917BA"/>
    <w:rsid w:val="00D933DA"/>
    <w:rsid w:val="00D94642"/>
    <w:rsid w:val="00D95DB8"/>
    <w:rsid w:val="00D960E4"/>
    <w:rsid w:val="00D96167"/>
    <w:rsid w:val="00DA2731"/>
    <w:rsid w:val="00DA5648"/>
    <w:rsid w:val="00DA6042"/>
    <w:rsid w:val="00DB01DE"/>
    <w:rsid w:val="00DB0945"/>
    <w:rsid w:val="00DB1A79"/>
    <w:rsid w:val="00DB2B16"/>
    <w:rsid w:val="00DB4177"/>
    <w:rsid w:val="00DB6629"/>
    <w:rsid w:val="00DB6A22"/>
    <w:rsid w:val="00DC00EB"/>
    <w:rsid w:val="00DC150A"/>
    <w:rsid w:val="00DC35E1"/>
    <w:rsid w:val="00DC37CC"/>
    <w:rsid w:val="00DC55E4"/>
    <w:rsid w:val="00DC7201"/>
    <w:rsid w:val="00DD0F69"/>
    <w:rsid w:val="00DD14E2"/>
    <w:rsid w:val="00DD30C7"/>
    <w:rsid w:val="00DD5882"/>
    <w:rsid w:val="00DD5BBF"/>
    <w:rsid w:val="00DE028D"/>
    <w:rsid w:val="00DE2D1B"/>
    <w:rsid w:val="00DE30A8"/>
    <w:rsid w:val="00DE5C6F"/>
    <w:rsid w:val="00DE6C11"/>
    <w:rsid w:val="00DE71E7"/>
    <w:rsid w:val="00DE74A7"/>
    <w:rsid w:val="00DF09FC"/>
    <w:rsid w:val="00DF0D71"/>
    <w:rsid w:val="00DF4D19"/>
    <w:rsid w:val="00DF50A6"/>
    <w:rsid w:val="00DF6AB2"/>
    <w:rsid w:val="00DF7899"/>
    <w:rsid w:val="00DF7D1A"/>
    <w:rsid w:val="00E005AC"/>
    <w:rsid w:val="00E00B86"/>
    <w:rsid w:val="00E04430"/>
    <w:rsid w:val="00E045F3"/>
    <w:rsid w:val="00E06C17"/>
    <w:rsid w:val="00E07DE5"/>
    <w:rsid w:val="00E11FC6"/>
    <w:rsid w:val="00E13A19"/>
    <w:rsid w:val="00E15467"/>
    <w:rsid w:val="00E15538"/>
    <w:rsid w:val="00E17EBC"/>
    <w:rsid w:val="00E206F5"/>
    <w:rsid w:val="00E27949"/>
    <w:rsid w:val="00E279B1"/>
    <w:rsid w:val="00E279FC"/>
    <w:rsid w:val="00E327AF"/>
    <w:rsid w:val="00E32D49"/>
    <w:rsid w:val="00E346F4"/>
    <w:rsid w:val="00E357C6"/>
    <w:rsid w:val="00E35996"/>
    <w:rsid w:val="00E35B2F"/>
    <w:rsid w:val="00E36064"/>
    <w:rsid w:val="00E367E4"/>
    <w:rsid w:val="00E37104"/>
    <w:rsid w:val="00E4382A"/>
    <w:rsid w:val="00E43FD0"/>
    <w:rsid w:val="00E51AF3"/>
    <w:rsid w:val="00E52C21"/>
    <w:rsid w:val="00E57938"/>
    <w:rsid w:val="00E604A7"/>
    <w:rsid w:val="00E60AFF"/>
    <w:rsid w:val="00E625AF"/>
    <w:rsid w:val="00E64054"/>
    <w:rsid w:val="00E656ED"/>
    <w:rsid w:val="00E65720"/>
    <w:rsid w:val="00E70544"/>
    <w:rsid w:val="00E75439"/>
    <w:rsid w:val="00E76A20"/>
    <w:rsid w:val="00E8238F"/>
    <w:rsid w:val="00E82971"/>
    <w:rsid w:val="00E8344E"/>
    <w:rsid w:val="00E860B0"/>
    <w:rsid w:val="00E90F44"/>
    <w:rsid w:val="00E910A2"/>
    <w:rsid w:val="00E92258"/>
    <w:rsid w:val="00E938BB"/>
    <w:rsid w:val="00EA0977"/>
    <w:rsid w:val="00EA1584"/>
    <w:rsid w:val="00EA1B7A"/>
    <w:rsid w:val="00EA3227"/>
    <w:rsid w:val="00EA6BC7"/>
    <w:rsid w:val="00EA7503"/>
    <w:rsid w:val="00EB01C5"/>
    <w:rsid w:val="00EB3618"/>
    <w:rsid w:val="00EB457E"/>
    <w:rsid w:val="00EB4DC0"/>
    <w:rsid w:val="00EB5F5C"/>
    <w:rsid w:val="00EB6A05"/>
    <w:rsid w:val="00EB6B2B"/>
    <w:rsid w:val="00EC1F53"/>
    <w:rsid w:val="00EC2436"/>
    <w:rsid w:val="00EC517A"/>
    <w:rsid w:val="00ED06DE"/>
    <w:rsid w:val="00ED2888"/>
    <w:rsid w:val="00ED2BAE"/>
    <w:rsid w:val="00ED32DF"/>
    <w:rsid w:val="00ED394E"/>
    <w:rsid w:val="00ED3F33"/>
    <w:rsid w:val="00ED40F3"/>
    <w:rsid w:val="00EE2E24"/>
    <w:rsid w:val="00EE5088"/>
    <w:rsid w:val="00EE5519"/>
    <w:rsid w:val="00EE59D6"/>
    <w:rsid w:val="00EE686E"/>
    <w:rsid w:val="00EE7AE3"/>
    <w:rsid w:val="00EF07AC"/>
    <w:rsid w:val="00EF1513"/>
    <w:rsid w:val="00EF225B"/>
    <w:rsid w:val="00EF23BA"/>
    <w:rsid w:val="00EF313B"/>
    <w:rsid w:val="00EF3D54"/>
    <w:rsid w:val="00EF4616"/>
    <w:rsid w:val="00EF653D"/>
    <w:rsid w:val="00EF68E0"/>
    <w:rsid w:val="00EF72BD"/>
    <w:rsid w:val="00F00566"/>
    <w:rsid w:val="00F0072F"/>
    <w:rsid w:val="00F02574"/>
    <w:rsid w:val="00F05602"/>
    <w:rsid w:val="00F05710"/>
    <w:rsid w:val="00F0614A"/>
    <w:rsid w:val="00F115FF"/>
    <w:rsid w:val="00F121E5"/>
    <w:rsid w:val="00F15D1E"/>
    <w:rsid w:val="00F170F8"/>
    <w:rsid w:val="00F20778"/>
    <w:rsid w:val="00F215D2"/>
    <w:rsid w:val="00F21985"/>
    <w:rsid w:val="00F23139"/>
    <w:rsid w:val="00F24153"/>
    <w:rsid w:val="00F24B11"/>
    <w:rsid w:val="00F24BE4"/>
    <w:rsid w:val="00F24C28"/>
    <w:rsid w:val="00F26906"/>
    <w:rsid w:val="00F26A4C"/>
    <w:rsid w:val="00F26DA0"/>
    <w:rsid w:val="00F3059C"/>
    <w:rsid w:val="00F331E7"/>
    <w:rsid w:val="00F3665B"/>
    <w:rsid w:val="00F374E9"/>
    <w:rsid w:val="00F405EA"/>
    <w:rsid w:val="00F412A6"/>
    <w:rsid w:val="00F42E65"/>
    <w:rsid w:val="00F43907"/>
    <w:rsid w:val="00F43A79"/>
    <w:rsid w:val="00F44AB2"/>
    <w:rsid w:val="00F44B81"/>
    <w:rsid w:val="00F4563A"/>
    <w:rsid w:val="00F47CB5"/>
    <w:rsid w:val="00F50D4D"/>
    <w:rsid w:val="00F51520"/>
    <w:rsid w:val="00F54266"/>
    <w:rsid w:val="00F561BD"/>
    <w:rsid w:val="00F56BC6"/>
    <w:rsid w:val="00F56EE0"/>
    <w:rsid w:val="00F60A9B"/>
    <w:rsid w:val="00F63DE8"/>
    <w:rsid w:val="00F66824"/>
    <w:rsid w:val="00F70EA1"/>
    <w:rsid w:val="00F72905"/>
    <w:rsid w:val="00F7603A"/>
    <w:rsid w:val="00F765D3"/>
    <w:rsid w:val="00F77269"/>
    <w:rsid w:val="00F8022E"/>
    <w:rsid w:val="00F81EF0"/>
    <w:rsid w:val="00F823EF"/>
    <w:rsid w:val="00F82B08"/>
    <w:rsid w:val="00F82EE9"/>
    <w:rsid w:val="00F85362"/>
    <w:rsid w:val="00F8575A"/>
    <w:rsid w:val="00F857A6"/>
    <w:rsid w:val="00F86E80"/>
    <w:rsid w:val="00F925EE"/>
    <w:rsid w:val="00F97B65"/>
    <w:rsid w:val="00FA19A4"/>
    <w:rsid w:val="00FA2BD9"/>
    <w:rsid w:val="00FA40BF"/>
    <w:rsid w:val="00FA50E1"/>
    <w:rsid w:val="00FB038E"/>
    <w:rsid w:val="00FB09BE"/>
    <w:rsid w:val="00FB1AEB"/>
    <w:rsid w:val="00FB2EBE"/>
    <w:rsid w:val="00FC0FDE"/>
    <w:rsid w:val="00FC33BA"/>
    <w:rsid w:val="00FC33E3"/>
    <w:rsid w:val="00FC3C9E"/>
    <w:rsid w:val="00FC5D0B"/>
    <w:rsid w:val="00FC7AA8"/>
    <w:rsid w:val="00FD04F5"/>
    <w:rsid w:val="00FD0529"/>
    <w:rsid w:val="00FD2A33"/>
    <w:rsid w:val="00FD4CB4"/>
    <w:rsid w:val="00FD5058"/>
    <w:rsid w:val="00FD67F9"/>
    <w:rsid w:val="00FD74C0"/>
    <w:rsid w:val="00FD7670"/>
    <w:rsid w:val="00FE193F"/>
    <w:rsid w:val="00FE1D07"/>
    <w:rsid w:val="00FE498E"/>
    <w:rsid w:val="00FE7093"/>
    <w:rsid w:val="00FF103C"/>
    <w:rsid w:val="00FF1F85"/>
    <w:rsid w:val="0CC61A18"/>
    <w:rsid w:val="1D087E1E"/>
    <w:rsid w:val="30FF6E8C"/>
    <w:rsid w:val="353B08CB"/>
    <w:rsid w:val="3A7E52C6"/>
    <w:rsid w:val="4D293DEA"/>
    <w:rsid w:val="52E55A8A"/>
    <w:rsid w:val="587C0647"/>
    <w:rsid w:val="5A3410A5"/>
    <w:rsid w:val="662F72F1"/>
    <w:rsid w:val="68CF6880"/>
    <w:rsid w:val="70115CB9"/>
    <w:rsid w:val="702F7EED"/>
    <w:rsid w:val="75812F99"/>
    <w:rsid w:val="77EF4E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2"/>
    <w:link w:val="44"/>
    <w:qFormat/>
    <w:uiPriority w:val="9"/>
    <w:pPr>
      <w:keepNext/>
      <w:numPr>
        <w:ilvl w:val="0"/>
        <w:numId w:val="1"/>
      </w:numPr>
      <w:spacing w:before="60" w:after="60" w:line="360" w:lineRule="auto"/>
      <w:outlineLvl w:val="0"/>
    </w:pPr>
    <w:rPr>
      <w:b/>
      <w:bCs/>
      <w:kern w:val="44"/>
      <w:sz w:val="32"/>
      <w:szCs w:val="44"/>
    </w:rPr>
  </w:style>
  <w:style w:type="paragraph" w:styleId="4">
    <w:name w:val="heading 2"/>
    <w:basedOn w:val="1"/>
    <w:next w:val="2"/>
    <w:link w:val="45"/>
    <w:qFormat/>
    <w:uiPriority w:val="9"/>
    <w:pPr>
      <w:keepNext/>
      <w:numPr>
        <w:ilvl w:val="1"/>
        <w:numId w:val="1"/>
      </w:numPr>
      <w:tabs>
        <w:tab w:val="left" w:pos="504"/>
        <w:tab w:val="left" w:pos="672"/>
        <w:tab w:val="left" w:pos="861"/>
      </w:tabs>
      <w:spacing w:before="60" w:after="60" w:line="360" w:lineRule="auto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2"/>
    <w:link w:val="46"/>
    <w:qFormat/>
    <w:uiPriority w:val="9"/>
    <w:pPr>
      <w:keepNext/>
      <w:numPr>
        <w:ilvl w:val="2"/>
        <w:numId w:val="1"/>
      </w:numPr>
      <w:tabs>
        <w:tab w:val="left" w:pos="714"/>
        <w:tab w:val="left" w:pos="882"/>
        <w:tab w:val="left" w:pos="1008"/>
      </w:tabs>
      <w:spacing w:before="60" w:after="60" w:line="360" w:lineRule="auto"/>
      <w:outlineLvl w:val="2"/>
    </w:pPr>
    <w:rPr>
      <w:b/>
      <w:bCs/>
      <w:sz w:val="28"/>
      <w:szCs w:val="32"/>
    </w:rPr>
  </w:style>
  <w:style w:type="paragraph" w:styleId="6">
    <w:name w:val="heading 4"/>
    <w:basedOn w:val="1"/>
    <w:next w:val="2"/>
    <w:link w:val="47"/>
    <w:qFormat/>
    <w:uiPriority w:val="9"/>
    <w:pPr>
      <w:keepNext/>
      <w:numPr>
        <w:ilvl w:val="3"/>
        <w:numId w:val="1"/>
      </w:numPr>
      <w:tabs>
        <w:tab w:val="left" w:pos="798"/>
        <w:tab w:val="left" w:pos="945"/>
        <w:tab w:val="left" w:pos="1071"/>
        <w:tab w:val="left" w:pos="1218"/>
      </w:tabs>
      <w:spacing w:before="60" w:after="60" w:line="360" w:lineRule="auto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2"/>
    <w:link w:val="48"/>
    <w:qFormat/>
    <w:uiPriority w:val="0"/>
    <w:pPr>
      <w:keepNext/>
      <w:numPr>
        <w:ilvl w:val="4"/>
        <w:numId w:val="1"/>
      </w:numPr>
      <w:spacing w:before="60" w:after="60" w:line="360" w:lineRule="auto"/>
      <w:outlineLvl w:val="4"/>
    </w:pPr>
    <w:rPr>
      <w:b/>
      <w:bCs/>
      <w:sz w:val="24"/>
      <w:szCs w:val="28"/>
    </w:rPr>
  </w:style>
  <w:style w:type="paragraph" w:styleId="8">
    <w:name w:val="heading 6"/>
    <w:basedOn w:val="1"/>
    <w:next w:val="2"/>
    <w:link w:val="49"/>
    <w:qFormat/>
    <w:uiPriority w:val="0"/>
    <w:pPr>
      <w:keepNext/>
      <w:numPr>
        <w:ilvl w:val="5"/>
        <w:numId w:val="1"/>
      </w:numPr>
      <w:spacing w:before="60" w:after="60" w:line="360" w:lineRule="auto"/>
      <w:outlineLvl w:val="5"/>
    </w:pPr>
    <w:rPr>
      <w:b/>
      <w:bCs/>
      <w:sz w:val="24"/>
      <w:szCs w:val="24"/>
    </w:rPr>
  </w:style>
  <w:style w:type="paragraph" w:styleId="9">
    <w:name w:val="heading 7"/>
    <w:basedOn w:val="1"/>
    <w:next w:val="1"/>
    <w:link w:val="60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61"/>
    <w:qFormat/>
    <w:uiPriority w:val="0"/>
    <w:pPr>
      <w:keepNext/>
      <w:keepLines/>
      <w:tabs>
        <w:tab w:val="left" w:pos="6378"/>
      </w:tabs>
      <w:spacing w:before="240" w:after="64" w:line="320" w:lineRule="auto"/>
      <w:ind w:left="5953"/>
      <w:outlineLvl w:val="7"/>
    </w:pPr>
    <w:rPr>
      <w:rFonts w:eastAsia="黑体"/>
      <w:sz w:val="24"/>
      <w:szCs w:val="24"/>
    </w:rPr>
  </w:style>
  <w:style w:type="paragraph" w:styleId="11">
    <w:name w:val="heading 9"/>
    <w:basedOn w:val="1"/>
    <w:next w:val="1"/>
    <w:link w:val="62"/>
    <w:qFormat/>
    <w:uiPriority w:val="0"/>
    <w:pPr>
      <w:keepNext/>
      <w:keepLines/>
      <w:tabs>
        <w:tab w:val="left" w:pos="7228"/>
      </w:tabs>
      <w:spacing w:before="240" w:after="64" w:line="320" w:lineRule="auto"/>
      <w:ind w:left="6803"/>
      <w:outlineLvl w:val="8"/>
    </w:pPr>
    <w:rPr>
      <w:rFonts w:eastAsia="黑体"/>
      <w:szCs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link w:val="53"/>
    <w:unhideWhenUsed/>
    <w:qFormat/>
    <w:uiPriority w:val="99"/>
    <w:pPr>
      <w:spacing w:line="360" w:lineRule="auto"/>
      <w:ind w:firstLine="200" w:firstLineChars="200"/>
      <w:jc w:val="both"/>
    </w:pPr>
    <w:rPr>
      <w:rFonts w:ascii="Arial" w:hAnsi="Arial" w:eastAsia="宋体" w:cs="Times New Roman"/>
      <w:kern w:val="2"/>
      <w:sz w:val="24"/>
      <w:szCs w:val="22"/>
      <w:lang w:val="en-US" w:eastAsia="zh-CN" w:bidi="ar-SA"/>
    </w:r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</w:rPr>
  </w:style>
  <w:style w:type="paragraph" w:styleId="13">
    <w:name w:val="Normal Indent"/>
    <w:basedOn w:val="1"/>
    <w:link w:val="63"/>
    <w:unhideWhenUsed/>
    <w:qFormat/>
    <w:uiPriority w:val="99"/>
    <w:pPr>
      <w:spacing w:line="288" w:lineRule="auto"/>
      <w:ind w:firstLine="200" w:firstLineChars="200"/>
    </w:pPr>
  </w:style>
  <w:style w:type="paragraph" w:styleId="14">
    <w:name w:val="caption"/>
    <w:next w:val="1"/>
    <w:qFormat/>
    <w:uiPriority w:val="0"/>
    <w:pPr>
      <w:spacing w:line="360" w:lineRule="auto"/>
      <w:jc w:val="center"/>
    </w:pPr>
    <w:rPr>
      <w:rFonts w:ascii="Arial" w:hAnsi="Arial" w:eastAsia="宋体" w:cs="Arial"/>
      <w:kern w:val="2"/>
      <w:sz w:val="21"/>
      <w:lang w:val="en-US" w:eastAsia="zh-CN" w:bidi="ar-SA"/>
    </w:rPr>
  </w:style>
  <w:style w:type="paragraph" w:styleId="15">
    <w:name w:val="Document Map"/>
    <w:basedOn w:val="1"/>
    <w:link w:val="59"/>
    <w:semiHidden/>
    <w:unhideWhenUsed/>
    <w:qFormat/>
    <w:uiPriority w:val="99"/>
    <w:rPr>
      <w:rFonts w:ascii="宋体"/>
      <w:sz w:val="18"/>
      <w:szCs w:val="18"/>
    </w:rPr>
  </w:style>
  <w:style w:type="paragraph" w:styleId="16">
    <w:name w:val="Body Text 3"/>
    <w:link w:val="55"/>
    <w:unhideWhenUsed/>
    <w:qFormat/>
    <w:uiPriority w:val="99"/>
    <w:pPr>
      <w:numPr>
        <w:ilvl w:val="0"/>
        <w:numId w:val="2"/>
      </w:numPr>
      <w:spacing w:line="360" w:lineRule="auto"/>
      <w:ind w:left="200" w:hanging="200" w:hangingChars="200"/>
    </w:pPr>
    <w:rPr>
      <w:rFonts w:ascii="Arial" w:hAnsi="Arial" w:eastAsia="宋体" w:cs="Times New Roman"/>
      <w:kern w:val="2"/>
      <w:sz w:val="24"/>
      <w:szCs w:val="16"/>
      <w:lang w:val="en-US" w:eastAsia="zh-CN" w:bidi="ar-SA"/>
    </w:rPr>
  </w:style>
  <w:style w:type="paragraph" w:styleId="17">
    <w:name w:val="Body Text Indent"/>
    <w:link w:val="56"/>
    <w:unhideWhenUsed/>
    <w:qFormat/>
    <w:uiPriority w:val="99"/>
    <w:pPr>
      <w:numPr>
        <w:ilvl w:val="0"/>
        <w:numId w:val="3"/>
      </w:numPr>
      <w:spacing w:line="360" w:lineRule="auto"/>
    </w:pPr>
    <w:rPr>
      <w:rFonts w:ascii="Arial" w:hAnsi="Arial" w:eastAsia="宋体" w:cs="Times New Roman"/>
      <w:kern w:val="2"/>
      <w:sz w:val="24"/>
      <w:szCs w:val="22"/>
      <w:lang w:val="en-US" w:eastAsia="zh-CN" w:bidi="ar-SA"/>
    </w:rPr>
  </w:style>
  <w:style w:type="paragraph" w:styleId="18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</w:rPr>
  </w:style>
  <w:style w:type="paragraph" w:styleId="19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/>
      <w:szCs w:val="24"/>
    </w:rPr>
  </w:style>
  <w:style w:type="paragraph" w:styleId="20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</w:rPr>
  </w:style>
  <w:style w:type="paragraph" w:styleId="21">
    <w:name w:val="Balloon Text"/>
    <w:basedOn w:val="1"/>
    <w:link w:val="43"/>
    <w:semiHidden/>
    <w:unhideWhenUsed/>
    <w:qFormat/>
    <w:uiPriority w:val="99"/>
    <w:rPr>
      <w:rFonts w:ascii="Calibri" w:hAnsi="Calibri"/>
      <w:kern w:val="0"/>
      <w:sz w:val="18"/>
      <w:szCs w:val="18"/>
    </w:rPr>
  </w:style>
  <w:style w:type="paragraph" w:styleId="2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2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39"/>
    <w:rPr>
      <w:rFonts w:ascii="Times New Roman" w:hAnsi="Times New Roman"/>
      <w:szCs w:val="24"/>
    </w:rPr>
  </w:style>
  <w:style w:type="paragraph" w:styleId="25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</w:r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</w:rPr>
  </w:style>
  <w:style w:type="paragraph" w:styleId="27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/>
      <w:szCs w:val="24"/>
    </w:rPr>
  </w:style>
  <w:style w:type="paragraph" w:styleId="28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</w:rPr>
  </w:style>
  <w:style w:type="paragraph" w:styleId="29">
    <w:name w:val="Body Text 2"/>
    <w:link w:val="50"/>
    <w:unhideWhenUsed/>
    <w:qFormat/>
    <w:uiPriority w:val="99"/>
    <w:pPr>
      <w:numPr>
        <w:ilvl w:val="0"/>
        <w:numId w:val="4"/>
      </w:numPr>
      <w:spacing w:line="360" w:lineRule="auto"/>
    </w:pPr>
    <w:rPr>
      <w:rFonts w:ascii="Arial" w:hAnsi="Arial" w:eastAsia="宋体" w:cs="Times New Roman"/>
      <w:kern w:val="2"/>
      <w:sz w:val="24"/>
      <w:szCs w:val="22"/>
      <w:lang w:val="en-US" w:eastAsia="zh-CN" w:bidi="ar-SA"/>
    </w:rPr>
  </w:style>
  <w:style w:type="paragraph" w:styleId="30">
    <w:name w:val="HTML Preformatted"/>
    <w:basedOn w:val="1"/>
    <w:link w:val="71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3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33">
    <w:name w:val="Table Grid"/>
    <w:basedOn w:val="3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5">
    <w:name w:val="page number"/>
    <w:basedOn w:val="34"/>
    <w:qFormat/>
    <w:uiPriority w:val="0"/>
  </w:style>
  <w:style w:type="character" w:styleId="36">
    <w:name w:val="FollowedHyperlink"/>
    <w:basedOn w:val="3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7">
    <w:name w:val="Emphasis"/>
    <w:qFormat/>
    <w:uiPriority w:val="20"/>
    <w:rPr>
      <w:i/>
      <w:iCs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styleId="39">
    <w:name w:val="HTML Code"/>
    <w:basedOn w:val="34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40">
    <w:name w:val="页眉 字符"/>
    <w:link w:val="23"/>
    <w:qFormat/>
    <w:uiPriority w:val="99"/>
    <w:rPr>
      <w:rFonts w:ascii="Arial" w:hAnsi="Arial"/>
      <w:kern w:val="2"/>
      <w:sz w:val="18"/>
      <w:szCs w:val="18"/>
    </w:rPr>
  </w:style>
  <w:style w:type="character" w:customStyle="1" w:styleId="41">
    <w:name w:val="页脚 字符"/>
    <w:link w:val="22"/>
    <w:qFormat/>
    <w:uiPriority w:val="99"/>
    <w:rPr>
      <w:sz w:val="18"/>
      <w:szCs w:val="18"/>
    </w:rPr>
  </w:style>
  <w:style w:type="paragraph" w:customStyle="1" w:styleId="42">
    <w:name w:val="样式 Heading Bar + 1 磅"/>
    <w:basedOn w:val="1"/>
    <w:qFormat/>
    <w:uiPriority w:val="0"/>
    <w:pPr>
      <w:keepNext/>
      <w:keepLines/>
      <w:widowControl/>
      <w:pBdr>
        <w:bottom w:val="single" w:color="333333" w:sz="36" w:space="1"/>
      </w:pBdr>
      <w:spacing w:line="0" w:lineRule="atLeast"/>
      <w:ind w:right="6691"/>
      <w:jc w:val="left"/>
    </w:pPr>
    <w:rPr>
      <w:rFonts w:ascii="Book Antiqua" w:hAnsi="Book Antiqua"/>
      <w:color w:val="FFFFFF"/>
      <w:kern w:val="0"/>
      <w:sz w:val="2"/>
      <w:szCs w:val="2"/>
    </w:rPr>
  </w:style>
  <w:style w:type="character" w:customStyle="1" w:styleId="43">
    <w:name w:val="批注框文本 字符"/>
    <w:link w:val="21"/>
    <w:semiHidden/>
    <w:qFormat/>
    <w:uiPriority w:val="99"/>
    <w:rPr>
      <w:sz w:val="18"/>
      <w:szCs w:val="18"/>
    </w:rPr>
  </w:style>
  <w:style w:type="character" w:customStyle="1" w:styleId="44">
    <w:name w:val="标题 1 字符"/>
    <w:link w:val="3"/>
    <w:qFormat/>
    <w:uiPriority w:val="9"/>
    <w:rPr>
      <w:rFonts w:ascii="Arial" w:hAnsi="Arial"/>
      <w:b/>
      <w:bCs/>
      <w:kern w:val="44"/>
      <w:sz w:val="32"/>
      <w:szCs w:val="44"/>
    </w:rPr>
  </w:style>
  <w:style w:type="character" w:customStyle="1" w:styleId="45">
    <w:name w:val="标题 2 字符"/>
    <w:link w:val="4"/>
    <w:qFormat/>
    <w:uiPriority w:val="9"/>
    <w:rPr>
      <w:rFonts w:ascii="Arial" w:hAnsi="Arial"/>
      <w:b/>
      <w:bCs/>
      <w:kern w:val="2"/>
      <w:sz w:val="30"/>
      <w:szCs w:val="32"/>
    </w:rPr>
  </w:style>
  <w:style w:type="character" w:customStyle="1" w:styleId="46">
    <w:name w:val="标题 3 字符"/>
    <w:link w:val="5"/>
    <w:qFormat/>
    <w:uiPriority w:val="9"/>
    <w:rPr>
      <w:rFonts w:ascii="Arial" w:hAnsi="Arial"/>
      <w:b/>
      <w:bCs/>
      <w:kern w:val="2"/>
      <w:sz w:val="28"/>
      <w:szCs w:val="32"/>
    </w:rPr>
  </w:style>
  <w:style w:type="character" w:customStyle="1" w:styleId="47">
    <w:name w:val="标题 4 字符"/>
    <w:link w:val="6"/>
    <w:qFormat/>
    <w:uiPriority w:val="9"/>
    <w:rPr>
      <w:rFonts w:ascii="Arial" w:hAnsi="Arial"/>
      <w:b/>
      <w:bCs/>
      <w:kern w:val="2"/>
      <w:sz w:val="24"/>
      <w:szCs w:val="28"/>
    </w:rPr>
  </w:style>
  <w:style w:type="character" w:customStyle="1" w:styleId="48">
    <w:name w:val="标题 5 字符"/>
    <w:link w:val="7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49">
    <w:name w:val="标题 6 字符"/>
    <w:link w:val="8"/>
    <w:qFormat/>
    <w:uiPriority w:val="0"/>
    <w:rPr>
      <w:rFonts w:ascii="Arial" w:hAnsi="Arial"/>
      <w:b/>
      <w:bCs/>
      <w:kern w:val="2"/>
      <w:sz w:val="24"/>
      <w:szCs w:val="24"/>
    </w:rPr>
  </w:style>
  <w:style w:type="character" w:customStyle="1" w:styleId="50">
    <w:name w:val="正文文本 2 字符"/>
    <w:link w:val="29"/>
    <w:qFormat/>
    <w:uiPriority w:val="99"/>
    <w:rPr>
      <w:rFonts w:ascii="Arial" w:hAnsi="Arial"/>
      <w:kern w:val="2"/>
      <w:sz w:val="24"/>
      <w:szCs w:val="22"/>
    </w:rPr>
  </w:style>
  <w:style w:type="paragraph" w:customStyle="1" w:styleId="51">
    <w:name w:val="正文3"/>
    <w:qFormat/>
    <w:uiPriority w:val="0"/>
    <w:pPr>
      <w:numPr>
        <w:ilvl w:val="0"/>
        <w:numId w:val="5"/>
      </w:numPr>
      <w:spacing w:before="60" w:after="60" w:line="360" w:lineRule="auto"/>
      <w:outlineLvl w:val="8"/>
    </w:pPr>
    <w:rPr>
      <w:rFonts w:ascii="Arial" w:hAnsi="Arial" w:eastAsia="宋体" w:cs="Times New Roman"/>
      <w:kern w:val="2"/>
      <w:sz w:val="24"/>
      <w:szCs w:val="21"/>
      <w:lang w:val="en-US" w:eastAsia="zh-CN" w:bidi="ar-SA"/>
    </w:rPr>
  </w:style>
  <w:style w:type="paragraph" w:customStyle="1" w:styleId="52">
    <w:name w:val="正文字缩1字"/>
    <w:basedOn w:val="1"/>
    <w:qFormat/>
    <w:uiPriority w:val="0"/>
    <w:pPr>
      <w:spacing w:before="60" w:after="60" w:line="360" w:lineRule="auto"/>
      <w:ind w:left="100" w:leftChars="100" w:firstLine="200" w:firstLineChars="200"/>
    </w:pPr>
    <w:rPr>
      <w:rFonts w:ascii="Times New Roman" w:hAnsi="Times New Roman"/>
      <w:sz w:val="24"/>
      <w:szCs w:val="24"/>
    </w:rPr>
  </w:style>
  <w:style w:type="character" w:customStyle="1" w:styleId="53">
    <w:name w:val="正文文本 字符"/>
    <w:link w:val="2"/>
    <w:qFormat/>
    <w:uiPriority w:val="99"/>
    <w:rPr>
      <w:rFonts w:ascii="Arial" w:hAnsi="Arial"/>
      <w:kern w:val="2"/>
      <w:sz w:val="24"/>
      <w:szCs w:val="22"/>
    </w:rPr>
  </w:style>
  <w:style w:type="paragraph" w:styleId="54">
    <w:name w:val="No Spacing"/>
    <w:link w:val="84"/>
    <w:qFormat/>
    <w:uiPriority w:val="1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character" w:customStyle="1" w:styleId="55">
    <w:name w:val="正文文本 3 字符"/>
    <w:link w:val="16"/>
    <w:qFormat/>
    <w:uiPriority w:val="99"/>
    <w:rPr>
      <w:rFonts w:ascii="Arial" w:hAnsi="Arial"/>
      <w:kern w:val="2"/>
      <w:sz w:val="24"/>
      <w:szCs w:val="16"/>
    </w:rPr>
  </w:style>
  <w:style w:type="character" w:customStyle="1" w:styleId="56">
    <w:name w:val="正文文本缩进 字符"/>
    <w:link w:val="17"/>
    <w:qFormat/>
    <w:uiPriority w:val="99"/>
    <w:rPr>
      <w:rFonts w:ascii="Arial" w:hAnsi="Arial"/>
      <w:kern w:val="2"/>
      <w:sz w:val="24"/>
      <w:szCs w:val="22"/>
    </w:rPr>
  </w:style>
  <w:style w:type="paragraph" w:customStyle="1" w:styleId="57">
    <w:name w:val="正文1"/>
    <w:qFormat/>
    <w:uiPriority w:val="0"/>
    <w:pPr>
      <w:spacing w:before="60" w:after="60" w:line="360" w:lineRule="auto"/>
      <w:ind w:firstLine="200" w:firstLineChars="200"/>
      <w:outlineLvl w:val="6"/>
    </w:pPr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paragraph" w:customStyle="1" w:styleId="58">
    <w:name w:val="正文2"/>
    <w:basedOn w:val="1"/>
    <w:qFormat/>
    <w:uiPriority w:val="0"/>
    <w:pPr>
      <w:spacing w:before="60" w:after="60" w:line="360" w:lineRule="auto"/>
      <w:outlineLvl w:val="7"/>
    </w:pPr>
    <w:rPr>
      <w:rFonts w:ascii="Times New Roman" w:hAnsi="Times New Roman"/>
      <w:sz w:val="24"/>
      <w:szCs w:val="24"/>
    </w:rPr>
  </w:style>
  <w:style w:type="character" w:customStyle="1" w:styleId="59">
    <w:name w:val="文档结构图 字符"/>
    <w:link w:val="15"/>
    <w:semiHidden/>
    <w:qFormat/>
    <w:uiPriority w:val="99"/>
    <w:rPr>
      <w:rFonts w:ascii="宋体" w:hAnsi="Arial"/>
      <w:kern w:val="2"/>
      <w:sz w:val="18"/>
      <w:szCs w:val="18"/>
    </w:rPr>
  </w:style>
  <w:style w:type="character" w:customStyle="1" w:styleId="60">
    <w:name w:val="标题 7 字符"/>
    <w:link w:val="9"/>
    <w:qFormat/>
    <w:uiPriority w:val="9"/>
    <w:rPr>
      <w:rFonts w:ascii="Arial" w:hAnsi="Arial"/>
      <w:b/>
      <w:bCs/>
      <w:kern w:val="2"/>
      <w:sz w:val="24"/>
      <w:szCs w:val="24"/>
    </w:rPr>
  </w:style>
  <w:style w:type="character" w:customStyle="1" w:styleId="61">
    <w:name w:val="标题 8 字符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正文缩进 字符"/>
    <w:link w:val="13"/>
    <w:qFormat/>
    <w:uiPriority w:val="99"/>
    <w:rPr>
      <w:rFonts w:ascii="Arial" w:hAnsi="Arial"/>
      <w:kern w:val="2"/>
      <w:sz w:val="21"/>
      <w:szCs w:val="22"/>
    </w:rPr>
  </w:style>
  <w:style w:type="paragraph" w:customStyle="1" w:styleId="64">
    <w:name w:val="表格文本"/>
    <w:basedOn w:val="1"/>
    <w:link w:val="66"/>
    <w:qFormat/>
    <w:uiPriority w:val="0"/>
    <w:pPr>
      <w:widowControl/>
      <w:spacing w:beforeLines="20" w:afterLines="20"/>
      <w:jc w:val="left"/>
    </w:pPr>
    <w:rPr>
      <w:rFonts w:cs="宋体"/>
      <w:color w:val="000000"/>
      <w:kern w:val="0"/>
      <w:sz w:val="22"/>
      <w:szCs w:val="20"/>
    </w:rPr>
  </w:style>
  <w:style w:type="paragraph" w:customStyle="1" w:styleId="65">
    <w:name w:val="题注样式"/>
    <w:basedOn w:val="1"/>
    <w:next w:val="1"/>
    <w:link w:val="67"/>
    <w:qFormat/>
    <w:uiPriority w:val="0"/>
    <w:pPr>
      <w:spacing w:line="360" w:lineRule="auto"/>
      <w:jc w:val="center"/>
    </w:pPr>
  </w:style>
  <w:style w:type="character" w:customStyle="1" w:styleId="66">
    <w:name w:val="表格文本 Char"/>
    <w:basedOn w:val="34"/>
    <w:link w:val="64"/>
    <w:qFormat/>
    <w:uiPriority w:val="0"/>
    <w:rPr>
      <w:rFonts w:ascii="Arial" w:hAnsi="Arial" w:cs="宋体"/>
      <w:color w:val="000000"/>
      <w:sz w:val="22"/>
    </w:rPr>
  </w:style>
  <w:style w:type="character" w:customStyle="1" w:styleId="67">
    <w:name w:val="题注样式 Char"/>
    <w:basedOn w:val="34"/>
    <w:link w:val="65"/>
    <w:qFormat/>
    <w:uiPriority w:val="0"/>
    <w:rPr>
      <w:rFonts w:ascii="Arial" w:hAnsi="Arial"/>
      <w:kern w:val="2"/>
      <w:sz w:val="21"/>
      <w:szCs w:val="22"/>
    </w:rPr>
  </w:style>
  <w:style w:type="paragraph" w:styleId="68">
    <w:name w:val="List Paragraph"/>
    <w:basedOn w:val="1"/>
    <w:qFormat/>
    <w:uiPriority w:val="34"/>
    <w:pPr>
      <w:ind w:firstLine="420"/>
    </w:pPr>
  </w:style>
  <w:style w:type="paragraph" w:customStyle="1" w:styleId="69">
    <w:name w:val="样式 左侧:  0.85 厘米 首行缩进:  0 字符"/>
    <w:basedOn w:val="1"/>
    <w:qFormat/>
    <w:uiPriority w:val="0"/>
    <w:rPr>
      <w:rFonts w:cs="宋体"/>
      <w:szCs w:val="20"/>
    </w:rPr>
  </w:style>
  <w:style w:type="character" w:customStyle="1" w:styleId="70">
    <w:name w:val="apple-converted-space"/>
    <w:basedOn w:val="34"/>
    <w:qFormat/>
    <w:uiPriority w:val="0"/>
  </w:style>
  <w:style w:type="character" w:customStyle="1" w:styleId="71">
    <w:name w:val="HTML 预设格式 字符"/>
    <w:basedOn w:val="34"/>
    <w:link w:val="30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72">
    <w:name w:val="hljs-keyword"/>
    <w:basedOn w:val="34"/>
    <w:qFormat/>
    <w:uiPriority w:val="0"/>
  </w:style>
  <w:style w:type="character" w:customStyle="1" w:styleId="73">
    <w:name w:val="hljs-number"/>
    <w:basedOn w:val="34"/>
    <w:qFormat/>
    <w:uiPriority w:val="0"/>
  </w:style>
  <w:style w:type="character" w:customStyle="1" w:styleId="74">
    <w:name w:val="pln"/>
    <w:basedOn w:val="34"/>
    <w:qFormat/>
    <w:uiPriority w:val="0"/>
  </w:style>
  <w:style w:type="character" w:customStyle="1" w:styleId="75">
    <w:name w:val="pun"/>
    <w:basedOn w:val="34"/>
    <w:qFormat/>
    <w:uiPriority w:val="0"/>
  </w:style>
  <w:style w:type="character" w:customStyle="1" w:styleId="76">
    <w:name w:val="lit"/>
    <w:basedOn w:val="34"/>
    <w:qFormat/>
    <w:uiPriority w:val="0"/>
  </w:style>
  <w:style w:type="character" w:customStyle="1" w:styleId="77">
    <w:name w:val="kwd"/>
    <w:basedOn w:val="34"/>
    <w:qFormat/>
    <w:uiPriority w:val="0"/>
  </w:style>
  <w:style w:type="character" w:customStyle="1" w:styleId="78">
    <w:name w:val="text_import2"/>
    <w:basedOn w:val="34"/>
    <w:qFormat/>
    <w:uiPriority w:val="0"/>
  </w:style>
  <w:style w:type="character" w:customStyle="1" w:styleId="79">
    <w:name w:val="term_command"/>
    <w:basedOn w:val="34"/>
    <w:qFormat/>
    <w:uiPriority w:val="0"/>
  </w:style>
  <w:style w:type="character" w:customStyle="1" w:styleId="80">
    <w:name w:val="term_hd"/>
    <w:basedOn w:val="34"/>
    <w:qFormat/>
    <w:uiPriority w:val="0"/>
  </w:style>
  <w:style w:type="character" w:customStyle="1" w:styleId="81">
    <w:name w:val="term_write"/>
    <w:basedOn w:val="34"/>
    <w:qFormat/>
    <w:uiPriority w:val="0"/>
  </w:style>
  <w:style w:type="character" w:customStyle="1" w:styleId="82">
    <w:name w:val="description"/>
    <w:basedOn w:val="34"/>
    <w:qFormat/>
    <w:uiPriority w:val="0"/>
  </w:style>
  <w:style w:type="character" w:customStyle="1" w:styleId="83">
    <w:name w:val="str"/>
    <w:basedOn w:val="34"/>
    <w:qFormat/>
    <w:uiPriority w:val="0"/>
  </w:style>
  <w:style w:type="character" w:customStyle="1" w:styleId="84">
    <w:name w:val="无间隔 字符"/>
    <w:basedOn w:val="34"/>
    <w:link w:val="54"/>
    <w:qFormat/>
    <w:uiPriority w:val="1"/>
    <w:rPr>
      <w:rFonts w:ascii="Arial" w:hAnsi="Arial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ysware.normal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AEAEF-0491-4827-BAE3-964260CC3B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sysware.normal.dotx</Template>
  <Company>微软中国</Company>
  <Pages>4</Pages>
  <Words>599</Words>
  <Characters>655</Characters>
  <Lines>6</Lines>
  <Paragraphs>1</Paragraphs>
  <TotalTime>23</TotalTime>
  <ScaleCrop>false</ScaleCrop>
  <LinksUpToDate>false</LinksUpToDate>
  <CharactersWithSpaces>673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2017-04-13T06:48:00Z</dcterms:created>
  <dc:creator>songking</dc:creator>
  <cp:lastModifiedBy>无性</cp:lastModifiedBy>
  <cp:lastPrinted>2019-08-31T09:21:00Z</cp:lastPrinted>
  <dcterms:modified xsi:type="dcterms:W3CDTF">2025-08-26T06:20:51Z</dcterms:modified>
  <cp:revision>347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8A11984DA57F4DD7B3D187C644F2EFB6_13</vt:lpwstr>
  </property>
  <property fmtid="{D5CDD505-2E9C-101B-9397-08002B2CF9AE}" pid="4" name="KSOTemplateDocerSaveRecord">
    <vt:lpwstr>eyJoZGlkIjoiODdhMTc1NzI2ZmJhOGIwYzUyMTg5YTZiNGYwZGRhNDAiLCJ1c2VySWQiOiIxNDc1Nzc2OTQ4In0=</vt:lpwstr>
  </property>
</Properties>
</file>